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9" w:type="dxa"/>
        <w:tblInd w:w="141" w:type="dxa"/>
        <w:tblLook w:val="04A0"/>
      </w:tblPr>
      <w:tblGrid>
        <w:gridCol w:w="861"/>
        <w:gridCol w:w="4024"/>
        <w:gridCol w:w="24"/>
        <w:gridCol w:w="1920"/>
        <w:gridCol w:w="31"/>
        <w:gridCol w:w="2519"/>
      </w:tblGrid>
      <w:tr w:rsidR="00BC2CB9" w:rsidRPr="00A83E89" w:rsidTr="00430782">
        <w:trPr>
          <w:trHeight w:val="255"/>
        </w:trPr>
        <w:tc>
          <w:tcPr>
            <w:tcW w:w="9379" w:type="dxa"/>
            <w:gridSpan w:val="6"/>
            <w:hideMark/>
          </w:tcPr>
          <w:p w:rsidR="00BC2CB9" w:rsidRPr="00A83E89" w:rsidRDefault="00BC2CB9" w:rsidP="00BC2CB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ОТЧЕТ О ВЫПОЛНЕНИИ ПЛАНА РАБОТЫ ЗА </w:t>
            </w:r>
            <w:r w:rsidR="00DD22AF" w:rsidRPr="00A83E89">
              <w:rPr>
                <w:b/>
                <w:bCs/>
                <w:sz w:val="24"/>
                <w:szCs w:val="24"/>
              </w:rPr>
              <w:t>СЕНТЯБРЬ</w:t>
            </w:r>
            <w:r w:rsidRPr="00A83E8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BC2CB9" w:rsidRPr="00A83E89" w:rsidTr="00430782">
        <w:trPr>
          <w:trHeight w:val="255"/>
        </w:trPr>
        <w:tc>
          <w:tcPr>
            <w:tcW w:w="9379" w:type="dxa"/>
            <w:gridSpan w:val="6"/>
            <w:tcBorders>
              <w:top w:val="nil"/>
              <w:left w:val="nil"/>
              <w:right w:val="nil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sz w:val="24"/>
                <w:szCs w:val="24"/>
              </w:rPr>
            </w:pPr>
            <w:r w:rsidRPr="00A83E8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BC2CB9" w:rsidRPr="00A83E89" w:rsidTr="00430782">
        <w:trPr>
          <w:trHeight w:val="255"/>
        </w:trPr>
        <w:tc>
          <w:tcPr>
            <w:tcW w:w="9379" w:type="dxa"/>
            <w:gridSpan w:val="6"/>
            <w:hideMark/>
          </w:tcPr>
          <w:p w:rsidR="00BC2CB9" w:rsidRPr="00A83E89" w:rsidRDefault="00BC2CB9" w:rsidP="00BC2CB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C2CB9" w:rsidRPr="00A83E89" w:rsidTr="00430782">
        <w:trPr>
          <w:trHeight w:val="319"/>
        </w:trPr>
        <w:tc>
          <w:tcPr>
            <w:tcW w:w="9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C2CB9" w:rsidRPr="00A83E89" w:rsidTr="00430782">
        <w:trPr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4F3525">
            <w:pPr>
              <w:ind w:right="-164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F51F7" w:rsidRPr="00A83E89" w:rsidTr="00430782">
        <w:trPr>
          <w:trHeight w:val="23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AC3CC1" w:rsidP="00DD22AF">
            <w:pPr>
              <w:jc w:val="both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Заседания комиссии, принятие </w:t>
            </w:r>
            <w:r w:rsidR="00DD22AF" w:rsidRPr="00A83E89">
              <w:rPr>
                <w:sz w:val="24"/>
                <w:szCs w:val="24"/>
              </w:rPr>
              <w:t>необходимых решений.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DD22AF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16.09.2026</w:t>
            </w:r>
          </w:p>
          <w:p w:rsidR="00DD22AF" w:rsidRPr="00A83E89" w:rsidRDefault="00DD22AF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21.09.2026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0F51F7" w:rsidRPr="00A83E89" w:rsidTr="00430782">
        <w:trPr>
          <w:trHeight w:val="615"/>
        </w:trPr>
        <w:tc>
          <w:tcPr>
            <w:tcW w:w="9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F51F7" w:rsidRPr="00A83E89" w:rsidTr="00430782">
        <w:trPr>
          <w:trHeight w:val="261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ind w:right="-166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B4BFA" w:rsidRPr="00A83E89" w:rsidTr="00430782">
        <w:trPr>
          <w:trHeight w:val="2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Аппаратное совещание</w:t>
            </w:r>
            <w:r w:rsidR="009B4BFA" w:rsidRPr="00A83E89">
              <w:rPr>
                <w:sz w:val="24"/>
                <w:szCs w:val="24"/>
              </w:rPr>
              <w:t xml:space="preserve"> администрации Чайковского городского округа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07.09.2026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Принято участие</w:t>
            </w:r>
          </w:p>
        </w:tc>
      </w:tr>
      <w:tr w:rsidR="009B4BFA" w:rsidRPr="00A83E89" w:rsidTr="00430782">
        <w:trPr>
          <w:trHeight w:val="510"/>
        </w:trPr>
        <w:tc>
          <w:tcPr>
            <w:tcW w:w="9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A83E8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83E8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A83E89">
              <w:rPr>
                <w:b/>
                <w:sz w:val="24"/>
                <w:szCs w:val="24"/>
              </w:rPr>
              <w:t>обучение</w:t>
            </w:r>
            <w:r w:rsidRPr="00A83E8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B4BFA" w:rsidRPr="00A83E89" w:rsidTr="00430782">
        <w:trPr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7875" w:rsidRPr="00A83E89" w:rsidTr="00430782">
        <w:trPr>
          <w:trHeight w:val="25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0977F2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>Тренировка по действиям при возникновении угроз безопасности, чрезвычайных или нештатных ситуаций.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05.09.2026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0977F2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 совместно с представителями ОВД, МЧС.</w:t>
            </w:r>
          </w:p>
        </w:tc>
      </w:tr>
      <w:tr w:rsidR="00EE7875" w:rsidRPr="00A83E89" w:rsidTr="00430782">
        <w:trPr>
          <w:trHeight w:val="25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>Правовой час ИКПК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08</w:t>
            </w:r>
            <w:r w:rsidR="00EE7875" w:rsidRPr="00A83E89">
              <w:rPr>
                <w:sz w:val="24"/>
                <w:szCs w:val="24"/>
              </w:rPr>
              <w:t>.0</w:t>
            </w:r>
            <w:r w:rsidRPr="00A83E89">
              <w:rPr>
                <w:sz w:val="24"/>
                <w:szCs w:val="24"/>
              </w:rPr>
              <w:t>9</w:t>
            </w:r>
            <w:r w:rsidR="00EE7875" w:rsidRPr="00A83E89">
              <w:rPr>
                <w:sz w:val="24"/>
                <w:szCs w:val="24"/>
              </w:rPr>
              <w:t>.2026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Участие принято</w:t>
            </w:r>
          </w:p>
        </w:tc>
      </w:tr>
      <w:tr w:rsidR="00EE7875" w:rsidRPr="00A83E89" w:rsidTr="00430782">
        <w:trPr>
          <w:trHeight w:val="2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59267F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 xml:space="preserve">Обучение  и тестирование членов </w:t>
            </w:r>
            <w:r w:rsidR="0059267F" w:rsidRPr="00A83E89">
              <w:rPr>
                <w:sz w:val="24"/>
                <w:szCs w:val="24"/>
                <w:shd w:val="clear" w:color="auto" w:fill="FFFFFF"/>
              </w:rPr>
              <w:t>УИК на ЕПГУ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01.08.</w:t>
            </w:r>
            <w:r w:rsidR="00EE7875" w:rsidRPr="00A83E89">
              <w:rPr>
                <w:sz w:val="24"/>
                <w:szCs w:val="24"/>
              </w:rPr>
              <w:t>-</w:t>
            </w:r>
            <w:r w:rsidRPr="00A83E89">
              <w:rPr>
                <w:sz w:val="24"/>
                <w:szCs w:val="24"/>
              </w:rPr>
              <w:t>07</w:t>
            </w:r>
            <w:r w:rsidR="00EE7875" w:rsidRPr="00A83E89">
              <w:rPr>
                <w:sz w:val="24"/>
                <w:szCs w:val="24"/>
              </w:rPr>
              <w:t>.0</w:t>
            </w:r>
            <w:r w:rsidRPr="00A83E89">
              <w:rPr>
                <w:sz w:val="24"/>
                <w:szCs w:val="24"/>
              </w:rPr>
              <w:t>9</w:t>
            </w:r>
            <w:r w:rsidR="00EE7875" w:rsidRPr="00A83E89">
              <w:rPr>
                <w:sz w:val="24"/>
                <w:szCs w:val="24"/>
              </w:rPr>
              <w:t>.2026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59267F" w:rsidRPr="00A83E89" w:rsidTr="00430782">
        <w:trPr>
          <w:trHeight w:val="2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A83E89">
              <w:rPr>
                <w:sz w:val="24"/>
                <w:szCs w:val="24"/>
                <w:shd w:val="clear" w:color="auto" w:fill="FFFFFF"/>
              </w:rPr>
              <w:t>Обучение по подведению</w:t>
            </w:r>
            <w:proofErr w:type="gramEnd"/>
            <w:r w:rsidRPr="00A83E89">
              <w:rPr>
                <w:sz w:val="24"/>
                <w:szCs w:val="24"/>
                <w:shd w:val="clear" w:color="auto" w:fill="FFFFFF"/>
              </w:rPr>
              <w:t xml:space="preserve"> итогов голосования председатели УИК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16.09.2026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59267F" w:rsidRPr="00A83E89" w:rsidTr="00430782">
        <w:trPr>
          <w:trHeight w:val="461"/>
        </w:trPr>
        <w:tc>
          <w:tcPr>
            <w:tcW w:w="937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br w:type="page"/>
            </w:r>
            <w:r w:rsidRPr="00A83E8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A83E89">
              <w:rPr>
                <w:b/>
                <w:bCs/>
                <w:sz w:val="24"/>
                <w:szCs w:val="24"/>
              </w:rPr>
              <w:t xml:space="preserve">V. </w:t>
            </w:r>
            <w:r w:rsidRPr="00A83E8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3E8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9267F" w:rsidRPr="00A83E89" w:rsidTr="00430782">
        <w:trPr>
          <w:trHeight w:val="3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A83E8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 </w:t>
            </w:r>
            <w:proofErr w:type="spellStart"/>
            <w:proofErr w:type="gramStart"/>
            <w:r w:rsidR="0059267F"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59267F"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="0059267F"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trHeight w:val="287"/>
        </w:trPr>
        <w:tc>
          <w:tcPr>
            <w:tcW w:w="9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V. </w:t>
            </w:r>
            <w:r w:rsidRPr="00A83E8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59267F" w:rsidRPr="00A83E89" w:rsidTr="00430782">
        <w:trPr>
          <w:trHeight w:val="10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7B5FB9">
            <w:pPr>
              <w:ind w:left="-141" w:right="-166"/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trHeight w:val="15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Ведение группы МИК в социальной сети «</w:t>
            </w:r>
            <w:proofErr w:type="spellStart"/>
            <w:r w:rsidRPr="00A83E89">
              <w:rPr>
                <w:sz w:val="24"/>
                <w:szCs w:val="24"/>
              </w:rPr>
              <w:t>ВКонтакте</w:t>
            </w:r>
            <w:proofErr w:type="spellEnd"/>
            <w:r w:rsidRPr="00A83E89">
              <w:rPr>
                <w:sz w:val="24"/>
                <w:szCs w:val="24"/>
              </w:rPr>
              <w:t>»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Выполнено</w:t>
            </w:r>
          </w:p>
        </w:tc>
      </w:tr>
      <w:tr w:rsidR="00A83E89" w:rsidRPr="00A83E89" w:rsidTr="00430782">
        <w:trPr>
          <w:trHeight w:val="15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0C5FF5">
            <w:pPr>
              <w:rPr>
                <w:sz w:val="24"/>
                <w:szCs w:val="24"/>
              </w:rPr>
            </w:pP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Всероссийск</w:t>
            </w:r>
            <w:r w:rsidR="000C5FF5">
              <w:rPr>
                <w:color w:val="060708"/>
                <w:sz w:val="24"/>
                <w:szCs w:val="24"/>
                <w:shd w:val="clear" w:color="auto" w:fill="FFFFFF"/>
              </w:rPr>
              <w:t>ий</w:t>
            </w: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 xml:space="preserve"> семинар для специалистов муниципальной молодёжной политики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01-03. 09.2026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Принято участие</w:t>
            </w:r>
          </w:p>
        </w:tc>
      </w:tr>
      <w:tr w:rsidR="00A83E89" w:rsidRPr="00A83E89" w:rsidTr="00430782">
        <w:trPr>
          <w:trHeight w:val="15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Правовые уроки в рамках всероссийской программы «Проводники смыслов».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10, 17.09.2026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A83E89" w:rsidRPr="00A83E89" w:rsidTr="00430782">
        <w:trPr>
          <w:trHeight w:val="15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Походы в рамках краевой программы «Любовь к малой родине»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11-12.09.2026</w:t>
            </w:r>
          </w:p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</w:tbl>
    <w:p w:rsidR="00430782" w:rsidRDefault="00430782">
      <w:r>
        <w:br w:type="page"/>
      </w:r>
    </w:p>
    <w:tbl>
      <w:tblPr>
        <w:tblW w:w="13348" w:type="dxa"/>
        <w:tblInd w:w="141" w:type="dxa"/>
        <w:tblLook w:val="04A0"/>
      </w:tblPr>
      <w:tblGrid>
        <w:gridCol w:w="861"/>
        <w:gridCol w:w="4024"/>
        <w:gridCol w:w="1944"/>
        <w:gridCol w:w="2550"/>
        <w:gridCol w:w="3969"/>
      </w:tblGrid>
      <w:tr w:rsidR="0059267F" w:rsidRPr="00A83E89" w:rsidTr="00430782">
        <w:trPr>
          <w:gridAfter w:val="1"/>
          <w:wAfter w:w="3969" w:type="dxa"/>
          <w:trHeight w:val="225"/>
        </w:trPr>
        <w:tc>
          <w:tcPr>
            <w:tcW w:w="93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A83E8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9267F" w:rsidRPr="00A83E89" w:rsidTr="00430782">
        <w:trPr>
          <w:gridAfter w:val="1"/>
          <w:wAfter w:w="3969" w:type="dxa"/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gridAfter w:val="1"/>
          <w:wAfter w:w="3969" w:type="dxa"/>
          <w:trHeight w:val="1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Рабочая встреча с представителем ПП «Единая Россия». Предоставление списка наблюдателей.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13.09.2026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430782">
        <w:trPr>
          <w:gridAfter w:val="1"/>
          <w:wAfter w:w="3969" w:type="dxa"/>
          <w:trHeight w:val="1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59267F">
            <w:pPr>
              <w:pStyle w:val="af6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Рабочая встреча с представителем ПП «НОВЫЕ ЛЮДИ». Предоставление списка наблюдателей.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13.09.2026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430782">
        <w:trPr>
          <w:gridAfter w:val="1"/>
          <w:wAfter w:w="3969" w:type="dxa"/>
          <w:trHeight w:val="1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59267F">
            <w:pPr>
              <w:pStyle w:val="af6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Рабочая встреча с кандидатом в депутаты </w:t>
            </w:r>
            <w:proofErr w:type="spellStart"/>
            <w:r w:rsidRPr="00A83E89">
              <w:rPr>
                <w:sz w:val="24"/>
                <w:szCs w:val="24"/>
              </w:rPr>
              <w:t>Наборщиковым</w:t>
            </w:r>
            <w:proofErr w:type="spellEnd"/>
            <w:r w:rsidRPr="00A83E89">
              <w:rPr>
                <w:sz w:val="24"/>
                <w:szCs w:val="24"/>
              </w:rPr>
              <w:t xml:space="preserve"> А.В. Предоставление списка наблюдателей.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14.09.2026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430782">
        <w:trPr>
          <w:trHeight w:val="227"/>
        </w:trPr>
        <w:tc>
          <w:tcPr>
            <w:tcW w:w="9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  <w:tc>
          <w:tcPr>
            <w:tcW w:w="3969" w:type="dxa"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gridAfter w:val="1"/>
          <w:wAfter w:w="3969" w:type="dxa"/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</w:tr>
      <w:tr w:rsidR="0059267F" w:rsidRPr="00A83E89" w:rsidTr="00430782">
        <w:trPr>
          <w:gridAfter w:val="1"/>
          <w:wAfter w:w="3969" w:type="dxa"/>
          <w:trHeight w:val="272"/>
        </w:trPr>
        <w:tc>
          <w:tcPr>
            <w:tcW w:w="9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A83E89">
              <w:rPr>
                <w:sz w:val="24"/>
                <w:szCs w:val="24"/>
              </w:rPr>
              <w:t>(в т.ч. мероприятия ко Дню молодого избирателя)</w:t>
            </w:r>
            <w:r w:rsidRPr="00A83E89">
              <w:rPr>
                <w:b/>
                <w:sz w:val="24"/>
                <w:szCs w:val="24"/>
              </w:rPr>
              <w:t xml:space="preserve">. Информационно-разъяснительная деятельность </w:t>
            </w:r>
            <w:r w:rsidRPr="00A83E89">
              <w:rPr>
                <w:sz w:val="24"/>
                <w:szCs w:val="24"/>
              </w:rPr>
              <w:t>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9267F" w:rsidRPr="00A83E89" w:rsidTr="00430782">
        <w:trPr>
          <w:gridAfter w:val="1"/>
          <w:wAfter w:w="3969" w:type="dxa"/>
          <w:trHeight w:val="2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Информационное наполнение Единого портала избирательных комиссий Пермского края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Проводилось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1.1.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905CE4" w:rsidP="00905CE4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Участие во всероссийском семинаре </w:t>
            </w: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для специалистов муниципальной молодёжной политики</w:t>
            </w:r>
            <w:r w:rsidR="007364DE" w:rsidRPr="00A83E89">
              <w:rPr>
                <w:color w:val="06070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8B3F9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28</w:t>
            </w:r>
            <w:r w:rsidR="002E313C" w:rsidRPr="00A83E89">
              <w:rPr>
                <w:sz w:val="24"/>
                <w:szCs w:val="24"/>
              </w:rPr>
              <w:t>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1.2.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905CE4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Правовые уроки</w:t>
            </w:r>
            <w:r w:rsidR="00262AFA" w:rsidRPr="00A83E89">
              <w:rPr>
                <w:sz w:val="24"/>
                <w:szCs w:val="24"/>
              </w:rPr>
              <w:t xml:space="preserve"> в 8</w:t>
            </w:r>
            <w:r w:rsidR="00307377" w:rsidRPr="00A83E89">
              <w:rPr>
                <w:sz w:val="24"/>
                <w:szCs w:val="24"/>
              </w:rPr>
              <w:t>, 9-х</w:t>
            </w:r>
            <w:r w:rsidR="00262AFA" w:rsidRPr="00A83E89">
              <w:rPr>
                <w:sz w:val="24"/>
                <w:szCs w:val="24"/>
              </w:rPr>
              <w:t xml:space="preserve"> классах</w:t>
            </w:r>
            <w:r w:rsidR="00307377" w:rsidRPr="00A83E89">
              <w:rPr>
                <w:sz w:val="24"/>
                <w:szCs w:val="24"/>
              </w:rPr>
              <w:t>:</w:t>
            </w:r>
            <w:r w:rsidR="00262AFA" w:rsidRPr="00A83E89">
              <w:rPr>
                <w:sz w:val="24"/>
                <w:szCs w:val="24"/>
              </w:rPr>
              <w:t xml:space="preserve"> </w:t>
            </w:r>
          </w:p>
          <w:p w:rsidR="00307377" w:rsidRPr="00A83E89" w:rsidRDefault="00262AFA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r w:rsidR="00307377" w:rsidRPr="00A83E89">
              <w:rPr>
                <w:sz w:val="24"/>
                <w:szCs w:val="24"/>
              </w:rPr>
              <w:t>СОШ № 8;</w:t>
            </w:r>
          </w:p>
          <w:p w:rsidR="00307377" w:rsidRPr="00A83E89" w:rsidRDefault="0030737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proofErr w:type="spellStart"/>
            <w:r w:rsidR="00262AFA" w:rsidRPr="00A83E89">
              <w:rPr>
                <w:sz w:val="24"/>
                <w:szCs w:val="24"/>
              </w:rPr>
              <w:t>Фокинской</w:t>
            </w:r>
            <w:proofErr w:type="spellEnd"/>
            <w:r w:rsidRPr="00A83E89">
              <w:rPr>
                <w:sz w:val="24"/>
                <w:szCs w:val="24"/>
              </w:rPr>
              <w:t xml:space="preserve"> СОШ;</w:t>
            </w:r>
          </w:p>
          <w:p w:rsidR="0059267F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r w:rsidR="00262AFA" w:rsidRPr="00A83E89">
              <w:rPr>
                <w:sz w:val="24"/>
                <w:szCs w:val="24"/>
              </w:rPr>
              <w:t>Марковской СОШ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10.09.2026</w:t>
            </w: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17.09.2026</w:t>
            </w: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17.09.2026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307377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7" w:rsidRPr="00A83E89" w:rsidRDefault="0030737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1.3.</w:t>
            </w:r>
          </w:p>
          <w:p w:rsidR="00264E5D" w:rsidRPr="00A83E89" w:rsidRDefault="00264E5D" w:rsidP="001F2396">
            <w:p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Мероприятия прошли в рамках краевой программы «Любовь к малой родине»</w:t>
            </w:r>
            <w:r w:rsidR="007364DE" w:rsidRPr="00A83E89">
              <w:rPr>
                <w:color w:val="06070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11.09.2026</w:t>
            </w:r>
          </w:p>
          <w:p w:rsidR="00687EAF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12.09.2026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7377" w:rsidRPr="00A83E89" w:rsidRDefault="007364DE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59267F" w:rsidRPr="00A83E89" w:rsidTr="00430782">
        <w:trPr>
          <w:gridAfter w:val="1"/>
          <w:wAfter w:w="3969" w:type="dxa"/>
          <w:trHeight w:val="289"/>
        </w:trPr>
        <w:tc>
          <w:tcPr>
            <w:tcW w:w="93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A83E8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gridAfter w:val="1"/>
          <w:wAfter w:w="3969" w:type="dxa"/>
          <w:trHeight w:val="177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  <w:lang w:val="en-US"/>
              </w:rPr>
              <w:t>1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93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Х. </w:t>
            </w:r>
            <w:r w:rsidRPr="00A83E8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430782">
        <w:trPr>
          <w:gridAfter w:val="1"/>
          <w:wAfter w:w="3969" w:type="dxa"/>
          <w:trHeight w:val="2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</w:tr>
    </w:tbl>
    <w:p w:rsidR="007B5FB9" w:rsidRDefault="007B5FB9">
      <w:r>
        <w:br w:type="page"/>
      </w:r>
    </w:p>
    <w:tbl>
      <w:tblPr>
        <w:tblW w:w="9324" w:type="dxa"/>
        <w:tblInd w:w="141" w:type="dxa"/>
        <w:tblLook w:val="04A0"/>
      </w:tblPr>
      <w:tblGrid>
        <w:gridCol w:w="760"/>
        <w:gridCol w:w="4053"/>
        <w:gridCol w:w="1953"/>
        <w:gridCol w:w="2558"/>
      </w:tblGrid>
      <w:tr w:rsidR="00EE7875" w:rsidRPr="00BC2CB9" w:rsidTr="007B5FB9">
        <w:trPr>
          <w:trHeight w:val="255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7B5F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lastRenderedPageBreak/>
              <w:br w:type="page"/>
            </w:r>
            <w:r w:rsidRPr="00BC2CB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BC2C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BC2CB9">
              <w:rPr>
                <w:sz w:val="24"/>
                <w:szCs w:val="24"/>
              </w:rPr>
              <w:t>ТИКам</w:t>
            </w:r>
            <w:proofErr w:type="spellEnd"/>
            <w:r w:rsidRPr="00BC2C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Оказана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BC2CB9">
              <w:rPr>
                <w:sz w:val="24"/>
                <w:szCs w:val="24"/>
              </w:rPr>
              <w:t>.с</w:t>
            </w:r>
            <w:proofErr w:type="gramEnd"/>
            <w:r w:rsidRPr="00BC2CB9">
              <w:rPr>
                <w:sz w:val="24"/>
                <w:szCs w:val="24"/>
              </w:rPr>
              <w:t>ети "</w:t>
            </w:r>
            <w:proofErr w:type="spellStart"/>
            <w:r w:rsidRPr="00BC2CB9">
              <w:rPr>
                <w:sz w:val="24"/>
                <w:szCs w:val="24"/>
              </w:rPr>
              <w:t>Вконтакте</w:t>
            </w:r>
            <w:proofErr w:type="spellEnd"/>
            <w:r w:rsidRPr="00BC2C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Осуществлено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Предоставление иной запрашиваемой информации в ИК ПК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Предоставлено</w:t>
            </w:r>
          </w:p>
        </w:tc>
      </w:tr>
    </w:tbl>
    <w:p w:rsidR="00BC2CB9" w:rsidRPr="00104329" w:rsidRDefault="00BC2CB9" w:rsidP="00BC2CB9">
      <w:pPr>
        <w:ind w:firstLine="709"/>
        <w:jc w:val="both"/>
        <w:rPr>
          <w:szCs w:val="28"/>
        </w:rPr>
      </w:pPr>
    </w:p>
    <w:p w:rsidR="00B81345" w:rsidRDefault="00B81345">
      <w:pPr>
        <w:rPr>
          <w:sz w:val="20"/>
        </w:rPr>
      </w:pPr>
    </w:p>
    <w:p w:rsidR="00164B98" w:rsidRPr="00DF42F4" w:rsidRDefault="00164B98" w:rsidP="00B81345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4DE" w:rsidRDefault="007364DE">
      <w:r>
        <w:separator/>
      </w:r>
    </w:p>
  </w:endnote>
  <w:endnote w:type="continuationSeparator" w:id="0">
    <w:p w:rsidR="007364DE" w:rsidRDefault="00736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2B5F75">
    <w:pPr>
      <w:framePr w:wrap="around" w:vAnchor="text" w:hAnchor="margin" w:xAlign="right" w:y="1"/>
    </w:pPr>
    <w:fldSimple w:instr="PAGE  ">
      <w:r w:rsidR="007364DE">
        <w:rPr>
          <w:noProof/>
        </w:rPr>
        <w:t>1</w:t>
      </w:r>
    </w:fldSimple>
  </w:p>
  <w:p w:rsidR="007364DE" w:rsidRDefault="007364D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7364D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4DE" w:rsidRDefault="007364DE">
      <w:r>
        <w:separator/>
      </w:r>
    </w:p>
  </w:footnote>
  <w:footnote w:type="continuationSeparator" w:id="0">
    <w:p w:rsidR="007364DE" w:rsidRDefault="00736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2B5F75">
    <w:pPr>
      <w:framePr w:wrap="around" w:vAnchor="text" w:hAnchor="margin" w:xAlign="center" w:y="1"/>
    </w:pPr>
    <w:r>
      <w:fldChar w:fldCharType="begin"/>
    </w:r>
    <w:r w:rsidR="007364DE">
      <w:instrText xml:space="preserve">PAGE  </w:instrText>
    </w:r>
    <w:r>
      <w:fldChar w:fldCharType="end"/>
    </w:r>
  </w:p>
  <w:p w:rsidR="007364DE" w:rsidRDefault="007364D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2B5F75">
    <w:pPr>
      <w:framePr w:wrap="around" w:vAnchor="text" w:hAnchor="margin" w:xAlign="center" w:y="1"/>
    </w:pPr>
    <w:fldSimple w:instr="PAGE  ">
      <w:r w:rsidR="00430782">
        <w:rPr>
          <w:noProof/>
        </w:rPr>
        <w:t>3</w:t>
      </w:r>
    </w:fldSimple>
  </w:p>
  <w:p w:rsidR="007364DE" w:rsidRDefault="007364D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57C0D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5120C"/>
    <w:multiLevelType w:val="hybridMultilevel"/>
    <w:tmpl w:val="13306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19795C"/>
    <w:multiLevelType w:val="hybridMultilevel"/>
    <w:tmpl w:val="13306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A85E73"/>
    <w:multiLevelType w:val="hybridMultilevel"/>
    <w:tmpl w:val="3FF891BC"/>
    <w:lvl w:ilvl="0" w:tplc="4680319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37733"/>
    <w:rsid w:val="00040063"/>
    <w:rsid w:val="00042CD2"/>
    <w:rsid w:val="00073498"/>
    <w:rsid w:val="00085DCE"/>
    <w:rsid w:val="000977F2"/>
    <w:rsid w:val="000A624A"/>
    <w:rsid w:val="000B0EEA"/>
    <w:rsid w:val="000B5190"/>
    <w:rsid w:val="000C5FF5"/>
    <w:rsid w:val="000D0D54"/>
    <w:rsid w:val="000F1485"/>
    <w:rsid w:val="000F51F7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C1318"/>
    <w:rsid w:val="001F2396"/>
    <w:rsid w:val="00201E8F"/>
    <w:rsid w:val="00205244"/>
    <w:rsid w:val="00210F4F"/>
    <w:rsid w:val="00226F7B"/>
    <w:rsid w:val="00257A42"/>
    <w:rsid w:val="00262AFA"/>
    <w:rsid w:val="00262C7A"/>
    <w:rsid w:val="00264E5D"/>
    <w:rsid w:val="00264F65"/>
    <w:rsid w:val="00296CAB"/>
    <w:rsid w:val="002B21D1"/>
    <w:rsid w:val="002B3EE9"/>
    <w:rsid w:val="002B5F75"/>
    <w:rsid w:val="002C2A72"/>
    <w:rsid w:val="002D277C"/>
    <w:rsid w:val="002D4959"/>
    <w:rsid w:val="002D51CA"/>
    <w:rsid w:val="002E2BDC"/>
    <w:rsid w:val="002E313C"/>
    <w:rsid w:val="003012C6"/>
    <w:rsid w:val="00303229"/>
    <w:rsid w:val="00303589"/>
    <w:rsid w:val="00307377"/>
    <w:rsid w:val="00331EFD"/>
    <w:rsid w:val="00337E17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21611"/>
    <w:rsid w:val="00430782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680B"/>
    <w:rsid w:val="00584989"/>
    <w:rsid w:val="0059267F"/>
    <w:rsid w:val="00592B00"/>
    <w:rsid w:val="005A62A6"/>
    <w:rsid w:val="005C0CCA"/>
    <w:rsid w:val="005D664A"/>
    <w:rsid w:val="00600F16"/>
    <w:rsid w:val="006304A1"/>
    <w:rsid w:val="006541FD"/>
    <w:rsid w:val="006566AB"/>
    <w:rsid w:val="00687EAF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364DE"/>
    <w:rsid w:val="00741EB1"/>
    <w:rsid w:val="00751328"/>
    <w:rsid w:val="00756AB6"/>
    <w:rsid w:val="00772DA0"/>
    <w:rsid w:val="007746C3"/>
    <w:rsid w:val="007B5FB9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3F97"/>
    <w:rsid w:val="008B44FB"/>
    <w:rsid w:val="008B5678"/>
    <w:rsid w:val="008C35AF"/>
    <w:rsid w:val="008F37B9"/>
    <w:rsid w:val="008F3838"/>
    <w:rsid w:val="00902D5C"/>
    <w:rsid w:val="00905991"/>
    <w:rsid w:val="00905CE4"/>
    <w:rsid w:val="00913FA0"/>
    <w:rsid w:val="0091429E"/>
    <w:rsid w:val="009213EB"/>
    <w:rsid w:val="00923635"/>
    <w:rsid w:val="0092526C"/>
    <w:rsid w:val="0093411B"/>
    <w:rsid w:val="00952780"/>
    <w:rsid w:val="009633F9"/>
    <w:rsid w:val="00975170"/>
    <w:rsid w:val="009B4BFA"/>
    <w:rsid w:val="009E2B6B"/>
    <w:rsid w:val="009E37C7"/>
    <w:rsid w:val="00A1049F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744D2"/>
    <w:rsid w:val="00A80A57"/>
    <w:rsid w:val="00A83E89"/>
    <w:rsid w:val="00A92A25"/>
    <w:rsid w:val="00A97B92"/>
    <w:rsid w:val="00AC3CC1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2B6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5562D"/>
    <w:rsid w:val="00C60B0F"/>
    <w:rsid w:val="00C65551"/>
    <w:rsid w:val="00C81119"/>
    <w:rsid w:val="00C87DD5"/>
    <w:rsid w:val="00C9299B"/>
    <w:rsid w:val="00C96763"/>
    <w:rsid w:val="00CA5A0E"/>
    <w:rsid w:val="00CA6101"/>
    <w:rsid w:val="00CB10B7"/>
    <w:rsid w:val="00CC1E38"/>
    <w:rsid w:val="00CC2B8D"/>
    <w:rsid w:val="00CC46BF"/>
    <w:rsid w:val="00CC4879"/>
    <w:rsid w:val="00CE40F1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22AF"/>
    <w:rsid w:val="00DD43E0"/>
    <w:rsid w:val="00DD4DED"/>
    <w:rsid w:val="00DE48F3"/>
    <w:rsid w:val="00DF27D0"/>
    <w:rsid w:val="00DF42F4"/>
    <w:rsid w:val="00DF5AD2"/>
    <w:rsid w:val="00E04155"/>
    <w:rsid w:val="00E058C9"/>
    <w:rsid w:val="00E10E03"/>
    <w:rsid w:val="00E11002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05D9"/>
    <w:rsid w:val="00EC22A9"/>
    <w:rsid w:val="00EC6E46"/>
    <w:rsid w:val="00ED46C9"/>
    <w:rsid w:val="00EE7875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  <w:rsid w:val="00FE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B5AFD-7419-4BFB-A58D-9C0C5B58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2262</TotalTime>
  <Pages>3</Pages>
  <Words>489</Words>
  <Characters>3478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23</cp:revision>
  <cp:lastPrinted>2026-09-29T04:30:00Z</cp:lastPrinted>
  <dcterms:created xsi:type="dcterms:W3CDTF">2026-05-05T06:57:00Z</dcterms:created>
  <dcterms:modified xsi:type="dcterms:W3CDTF">2026-09-29T07:41:00Z</dcterms:modified>
</cp:coreProperties>
</file>