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43C" w:rsidRPr="00462428" w:rsidRDefault="00B902B6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77.35pt;width:470.3pt;height:52.05pt;z-index:251656704;visibility:visible;mso-wrap-distance-left:9pt;mso-wrap-distance-top:0;mso-wrap-distance-right:9pt;mso-wrap-distance-bottom:0;mso-position-horizontal-relative:page;mso-position-vertical-relative:page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" filled="f" stroked="f">
            <v:textbox inset="0,0,0,0">
              <w:txbxContent>
                <w:p w:rsidR="007364DE" w:rsidRDefault="007364DE" w:rsidP="00CC1E38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 xml:space="preserve">Об утверждении отчета о выполнении плана работы </w:t>
                  </w:r>
                </w:p>
                <w:p w:rsidR="007364DE" w:rsidRDefault="007364DE" w:rsidP="00CC1E38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>территориальной избирательной комиссии</w:t>
                  </w:r>
                </w:p>
                <w:p w:rsidR="007364DE" w:rsidRPr="00B33253" w:rsidRDefault="007364DE" w:rsidP="005D664A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szCs w:val="28"/>
                    </w:rPr>
                  </w:pPr>
                  <w:r w:rsidRPr="00104329">
                    <w:rPr>
                      <w:b/>
                      <w:szCs w:val="28"/>
                    </w:rPr>
                    <w:t xml:space="preserve"> Чайковского городского округа за </w:t>
                  </w:r>
                  <w:r>
                    <w:rPr>
                      <w:b/>
                      <w:szCs w:val="28"/>
                    </w:rPr>
                    <w:t>сентябрь</w:t>
                  </w:r>
                  <w:r w:rsidRPr="00104329">
                    <w:rPr>
                      <w:b/>
                      <w:szCs w:val="28"/>
                    </w:rPr>
                    <w:t xml:space="preserve"> 2026 года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<v:textbox inset="0,0,0,0">
              <w:txbxContent>
                <w:p w:rsidR="007364DE" w:rsidRPr="00DF42F4" w:rsidRDefault="007364DE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28.09.2026</w:t>
                  </w:r>
                </w:p>
              </w:txbxContent>
            </v:textbox>
            <w10:wrap anchorx="page" anchory="page"/>
          </v:shape>
        </w:pict>
      </w:r>
      <w:r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<v:textbox inset="0,0,0,0">
              <w:txbxContent>
                <w:p w:rsidR="007364DE" w:rsidRPr="00DF42F4" w:rsidRDefault="007364D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130/02-5</w:t>
                  </w:r>
                </w:p>
              </w:txbxContent>
            </v:textbox>
            <w10:wrap anchorx="page" anchory="page"/>
          </v:shape>
        </w:pict>
      </w:r>
    </w:p>
    <w:p w:rsidR="00A83E89" w:rsidRDefault="00A83E89" w:rsidP="000F51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</w:p>
    <w:p w:rsidR="005D664A" w:rsidRDefault="00B81345" w:rsidP="000F51F7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szCs w:val="28"/>
        </w:rPr>
      </w:pPr>
      <w:proofErr w:type="gramStart"/>
      <w:r w:rsidRPr="00104329">
        <w:rPr>
          <w:rFonts w:eastAsia="Calibri"/>
          <w:szCs w:val="28"/>
        </w:rPr>
        <w:t xml:space="preserve">В соответствии со статьями 11,12 Закона Пермского края от 20.02.2007 г. №4-ПК «О территориальных избирательных комиссиях Пермского края», Планом </w:t>
      </w:r>
      <w:r w:rsidRPr="00104329">
        <w:rPr>
          <w:szCs w:val="28"/>
        </w:rPr>
        <w:t>по развитию правовой и электоральной культуры территориальной избирательной комиссии Чайковского городского округа на 2026 год</w:t>
      </w:r>
      <w:r w:rsidRPr="00104329">
        <w:rPr>
          <w:rFonts w:eastAsia="Calibri"/>
          <w:szCs w:val="28"/>
        </w:rPr>
        <w:t>, в целях повышения правовой и электоральной культуры, активности избирателей, повышения эффективности деятельности избирательных комиссий разных уровней, подготовки уча</w:t>
      </w:r>
      <w:r w:rsidR="005D664A">
        <w:rPr>
          <w:rFonts w:eastAsia="Calibri"/>
          <w:szCs w:val="28"/>
        </w:rPr>
        <w:t>стников избирательного процесса</w:t>
      </w:r>
      <w:r w:rsidR="00EA05D9">
        <w:rPr>
          <w:rFonts w:eastAsia="Calibri"/>
          <w:szCs w:val="28"/>
        </w:rPr>
        <w:t>,</w:t>
      </w:r>
      <w:proofErr w:type="gramEnd"/>
    </w:p>
    <w:p w:rsidR="00B81345" w:rsidRPr="00104329" w:rsidRDefault="005D664A" w:rsidP="000F51F7">
      <w:pPr>
        <w:autoSpaceDE w:val="0"/>
        <w:autoSpaceDN w:val="0"/>
        <w:adjustRightInd w:val="0"/>
        <w:spacing w:line="360" w:lineRule="auto"/>
        <w:ind w:firstLine="709"/>
        <w:jc w:val="center"/>
        <w:rPr>
          <w:szCs w:val="28"/>
        </w:rPr>
      </w:pPr>
      <w:r>
        <w:rPr>
          <w:szCs w:val="28"/>
        </w:rPr>
        <w:t>К</w:t>
      </w:r>
      <w:r w:rsidR="00B81345" w:rsidRPr="00104329">
        <w:rPr>
          <w:szCs w:val="28"/>
        </w:rPr>
        <w:t xml:space="preserve">омиссия </w:t>
      </w:r>
      <w:proofErr w:type="spellStart"/>
      <w:proofErr w:type="gramStart"/>
      <w:r w:rsidR="00B81345" w:rsidRPr="00104329">
        <w:rPr>
          <w:szCs w:val="28"/>
        </w:rPr>
        <w:t>р</w:t>
      </w:r>
      <w:proofErr w:type="spellEnd"/>
      <w:proofErr w:type="gramEnd"/>
      <w:r w:rsidR="00B81345" w:rsidRPr="00104329">
        <w:rPr>
          <w:szCs w:val="28"/>
        </w:rPr>
        <w:t xml:space="preserve"> е </w:t>
      </w:r>
      <w:proofErr w:type="spellStart"/>
      <w:r w:rsidR="00B81345" w:rsidRPr="00104329">
        <w:rPr>
          <w:szCs w:val="28"/>
        </w:rPr>
        <w:t>ш</w:t>
      </w:r>
      <w:proofErr w:type="spellEnd"/>
      <w:r w:rsidR="00B81345" w:rsidRPr="00104329">
        <w:rPr>
          <w:szCs w:val="28"/>
        </w:rPr>
        <w:t xml:space="preserve"> а е т:</w:t>
      </w:r>
    </w:p>
    <w:p w:rsidR="00B81345" w:rsidRPr="00104329" w:rsidRDefault="00B81345" w:rsidP="000F51F7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b/>
          <w:szCs w:val="28"/>
        </w:rPr>
      </w:pPr>
      <w:r w:rsidRPr="00104329">
        <w:rPr>
          <w:szCs w:val="28"/>
        </w:rPr>
        <w:t xml:space="preserve">Утвердить отчет о выполнении плана работы территориальной избирательной комиссии Чайковского городского округа за </w:t>
      </w:r>
      <w:r w:rsidR="00DD22AF">
        <w:rPr>
          <w:szCs w:val="28"/>
        </w:rPr>
        <w:t>сентябрь</w:t>
      </w:r>
      <w:r w:rsidR="000F51F7">
        <w:rPr>
          <w:szCs w:val="28"/>
        </w:rPr>
        <w:t xml:space="preserve"> </w:t>
      </w:r>
      <w:r w:rsidRPr="00104329">
        <w:rPr>
          <w:szCs w:val="28"/>
        </w:rPr>
        <w:t>2026 года, согласно приложению.</w:t>
      </w:r>
    </w:p>
    <w:p w:rsidR="00B81345" w:rsidRPr="00104329" w:rsidRDefault="00B81345" w:rsidP="00B81345">
      <w:pPr>
        <w:numPr>
          <w:ilvl w:val="0"/>
          <w:numId w:val="1"/>
        </w:numPr>
        <w:tabs>
          <w:tab w:val="clear" w:pos="1425"/>
          <w:tab w:val="num" w:pos="900"/>
        </w:tabs>
        <w:spacing w:line="360" w:lineRule="auto"/>
        <w:ind w:left="0" w:firstLine="709"/>
        <w:jc w:val="both"/>
        <w:rPr>
          <w:szCs w:val="28"/>
        </w:rPr>
      </w:pPr>
      <w:proofErr w:type="gramStart"/>
      <w:r w:rsidRPr="00104329">
        <w:rPr>
          <w:szCs w:val="28"/>
        </w:rPr>
        <w:t>Разместить</w:t>
      </w:r>
      <w:proofErr w:type="gramEnd"/>
      <w:r w:rsidRPr="00104329">
        <w:rPr>
          <w:szCs w:val="28"/>
        </w:rPr>
        <w:t xml:space="preserve">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 </w:t>
      </w:r>
    </w:p>
    <w:p w:rsidR="00164B98" w:rsidRDefault="000F51F7" w:rsidP="000F51F7">
      <w:pPr>
        <w:pStyle w:val="a7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3. </w:t>
      </w:r>
      <w:proofErr w:type="gramStart"/>
      <w:r w:rsidR="00B81345" w:rsidRPr="00104329">
        <w:rPr>
          <w:szCs w:val="28"/>
        </w:rPr>
        <w:t>Контроль за</w:t>
      </w:r>
      <w:proofErr w:type="gramEnd"/>
      <w:r w:rsidR="00B81345" w:rsidRPr="00104329">
        <w:rPr>
          <w:szCs w:val="28"/>
        </w:rPr>
        <w:t xml:space="preserve"> исполнением настоящего решения возложить на секретаря территориальной избирательной комиссии Чайковского городского округа Белоглазову Е.Н</w:t>
      </w:r>
      <w:r w:rsidR="00B81345">
        <w:rPr>
          <w:szCs w:val="28"/>
        </w:rPr>
        <w:t>.</w:t>
      </w:r>
    </w:p>
    <w:p w:rsidR="00B81345" w:rsidRPr="005D664A" w:rsidRDefault="00B81345" w:rsidP="00B81345">
      <w:pPr>
        <w:pStyle w:val="a7"/>
        <w:spacing w:line="360" w:lineRule="auto"/>
        <w:ind w:firstLine="0"/>
        <w:rPr>
          <w:szCs w:val="28"/>
        </w:rPr>
      </w:pPr>
    </w:p>
    <w:tbl>
      <w:tblPr>
        <w:tblW w:w="9356" w:type="dxa"/>
        <w:tblLayout w:type="fixed"/>
        <w:tblLook w:val="0000"/>
      </w:tblPr>
      <w:tblGrid>
        <w:gridCol w:w="5103"/>
        <w:gridCol w:w="4253"/>
      </w:tblGrid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Pr="00FD0E8F" w:rsidRDefault="00164B98" w:rsidP="00B81345">
            <w:pPr>
              <w:pStyle w:val="a7"/>
              <w:spacing w:line="36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240" w:lineRule="auto"/>
              <w:ind w:firstLine="0"/>
              <w:jc w:val="right"/>
            </w:pPr>
            <w:r>
              <w:t>Н.Н. Шамова</w:t>
            </w:r>
          </w:p>
        </w:tc>
      </w:tr>
      <w:tr w:rsidR="00B81345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36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B81345" w:rsidRDefault="00B81345" w:rsidP="00B81345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164B98" w:rsidTr="00B81345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64B98" w:rsidRDefault="00164B98" w:rsidP="00B81345">
            <w:pPr>
              <w:pStyle w:val="a7"/>
              <w:spacing w:line="36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64B98" w:rsidRDefault="00B81345" w:rsidP="00B81345">
            <w:pPr>
              <w:pStyle w:val="a7"/>
              <w:spacing w:line="360" w:lineRule="auto"/>
              <w:ind w:firstLine="0"/>
              <w:jc w:val="right"/>
            </w:pPr>
            <w:r>
              <w:t>Е</w:t>
            </w:r>
            <w:r w:rsidR="00164B98">
              <w:t>.</w:t>
            </w:r>
            <w:r>
              <w:t>Н</w:t>
            </w:r>
            <w:r w:rsidR="00164B98">
              <w:t>. </w:t>
            </w:r>
            <w:r>
              <w:t>Белоглазова</w:t>
            </w:r>
          </w:p>
        </w:tc>
      </w:tr>
    </w:tbl>
    <w:p w:rsidR="000F51F7" w:rsidRDefault="000F51F7" w:rsidP="00BC2CB9">
      <w:pPr>
        <w:ind w:left="4536"/>
        <w:jc w:val="center"/>
        <w:rPr>
          <w:sz w:val="24"/>
          <w:szCs w:val="24"/>
        </w:rPr>
      </w:pPr>
    </w:p>
    <w:p w:rsidR="00BC2CB9" w:rsidRPr="00BC2CB9" w:rsidRDefault="000F51F7" w:rsidP="00A83E89">
      <w:pPr>
        <w:pStyle w:val="a7"/>
        <w:rPr>
          <w:sz w:val="24"/>
          <w:szCs w:val="24"/>
        </w:rPr>
      </w:pPr>
      <w:r>
        <w:br w:type="page"/>
      </w:r>
      <w:r w:rsidR="00A83E89">
        <w:lastRenderedPageBreak/>
        <w:tab/>
      </w:r>
      <w:r w:rsidR="00A83E89">
        <w:tab/>
      </w:r>
      <w:r w:rsidR="00A83E89">
        <w:tab/>
      </w:r>
      <w:r w:rsidR="00A83E89">
        <w:tab/>
      </w:r>
      <w:r w:rsidR="00A83E89">
        <w:tab/>
      </w:r>
      <w:r w:rsidR="00A83E89">
        <w:tab/>
      </w:r>
      <w:r w:rsidR="00A83E89">
        <w:tab/>
      </w:r>
      <w:r w:rsidR="00A83E89">
        <w:tab/>
      </w:r>
      <w:r w:rsidR="00BC2CB9" w:rsidRPr="00BC2CB9">
        <w:rPr>
          <w:sz w:val="24"/>
          <w:szCs w:val="24"/>
        </w:rPr>
        <w:t>Приложение</w:t>
      </w:r>
    </w:p>
    <w:p w:rsidR="00BC2CB9" w:rsidRPr="00BC2CB9" w:rsidRDefault="00BC2CB9" w:rsidP="00BC2CB9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>к решению территориальной избирательной комиссии Чайковского городского округа</w:t>
      </w:r>
    </w:p>
    <w:p w:rsidR="000F51F7" w:rsidRDefault="00BC2CB9" w:rsidP="000F51F7">
      <w:pPr>
        <w:ind w:left="4536"/>
        <w:jc w:val="center"/>
        <w:rPr>
          <w:sz w:val="24"/>
          <w:szCs w:val="24"/>
        </w:rPr>
      </w:pPr>
      <w:r w:rsidRPr="00BC2CB9">
        <w:rPr>
          <w:sz w:val="24"/>
          <w:szCs w:val="24"/>
        </w:rPr>
        <w:t xml:space="preserve">от </w:t>
      </w:r>
      <w:r w:rsidR="00DD22AF">
        <w:rPr>
          <w:sz w:val="24"/>
          <w:szCs w:val="24"/>
        </w:rPr>
        <w:t>28</w:t>
      </w:r>
      <w:r w:rsidRPr="00BC2CB9">
        <w:rPr>
          <w:sz w:val="24"/>
          <w:szCs w:val="24"/>
        </w:rPr>
        <w:t>.0</w:t>
      </w:r>
      <w:r w:rsidR="00DD22AF">
        <w:rPr>
          <w:sz w:val="24"/>
          <w:szCs w:val="24"/>
        </w:rPr>
        <w:t>9</w:t>
      </w:r>
      <w:r w:rsidRPr="00BC2CB9">
        <w:rPr>
          <w:sz w:val="24"/>
          <w:szCs w:val="24"/>
        </w:rPr>
        <w:t xml:space="preserve">.2026 года № </w:t>
      </w:r>
      <w:r w:rsidR="00DD22AF">
        <w:rPr>
          <w:sz w:val="24"/>
          <w:szCs w:val="24"/>
        </w:rPr>
        <w:t>130</w:t>
      </w:r>
      <w:r w:rsidR="000F51F7">
        <w:rPr>
          <w:sz w:val="24"/>
          <w:szCs w:val="24"/>
        </w:rPr>
        <w:t>/0</w:t>
      </w:r>
      <w:r w:rsidR="00DD22AF">
        <w:rPr>
          <w:sz w:val="24"/>
          <w:szCs w:val="24"/>
        </w:rPr>
        <w:t>2</w:t>
      </w:r>
      <w:r w:rsidR="000F51F7">
        <w:rPr>
          <w:sz w:val="24"/>
          <w:szCs w:val="24"/>
        </w:rPr>
        <w:t>-5</w:t>
      </w:r>
    </w:p>
    <w:p w:rsidR="00BC2CB9" w:rsidRPr="00104329" w:rsidRDefault="00BC2CB9" w:rsidP="000F51F7">
      <w:pPr>
        <w:ind w:left="4536"/>
        <w:jc w:val="center"/>
        <w:rPr>
          <w:szCs w:val="28"/>
        </w:rPr>
      </w:pPr>
      <w:r w:rsidRPr="00104329">
        <w:rPr>
          <w:szCs w:val="28"/>
        </w:rPr>
        <w:tab/>
      </w:r>
    </w:p>
    <w:tbl>
      <w:tblPr>
        <w:tblW w:w="13348" w:type="dxa"/>
        <w:tblInd w:w="141" w:type="dxa"/>
        <w:tblLook w:val="04A0"/>
      </w:tblPr>
      <w:tblGrid>
        <w:gridCol w:w="861"/>
        <w:gridCol w:w="4024"/>
        <w:gridCol w:w="24"/>
        <w:gridCol w:w="1920"/>
        <w:gridCol w:w="31"/>
        <w:gridCol w:w="2519"/>
        <w:gridCol w:w="3969"/>
      </w:tblGrid>
      <w:tr w:rsidR="00BC2CB9" w:rsidRPr="00A83E89" w:rsidTr="00C5562D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p w:rsidR="00BC2CB9" w:rsidRPr="00A83E89" w:rsidRDefault="00BC2CB9" w:rsidP="00BC2CB9">
            <w:pPr>
              <w:spacing w:line="360" w:lineRule="auto"/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ОТЧЕТ О ВЫПОЛНЕНИИ ПЛАНА РАБОТЫ ЗА </w:t>
            </w:r>
            <w:r w:rsidR="00DD22AF" w:rsidRPr="00A83E89">
              <w:rPr>
                <w:b/>
                <w:bCs/>
                <w:sz w:val="24"/>
                <w:szCs w:val="24"/>
              </w:rPr>
              <w:t>СЕНТЯБРЬ</w:t>
            </w:r>
            <w:r w:rsidRPr="00A83E89">
              <w:rPr>
                <w:b/>
                <w:bCs/>
                <w:sz w:val="24"/>
                <w:szCs w:val="24"/>
              </w:rPr>
              <w:t xml:space="preserve"> 2026 ГОДА</w:t>
            </w:r>
          </w:p>
        </w:tc>
      </w:tr>
      <w:tr w:rsidR="00BC2CB9" w:rsidRPr="00A83E89" w:rsidTr="00C5562D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nil"/>
              <w:right w:val="nil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sz w:val="24"/>
                <w:szCs w:val="24"/>
              </w:rPr>
            </w:pPr>
            <w:r w:rsidRPr="00A83E89">
              <w:rPr>
                <w:b/>
                <w:sz w:val="24"/>
                <w:szCs w:val="24"/>
              </w:rPr>
              <w:t>Территориальная избирательная комиссия Чайковского городского округа</w:t>
            </w:r>
          </w:p>
        </w:tc>
      </w:tr>
      <w:tr w:rsidR="00BC2CB9" w:rsidRPr="00A83E89" w:rsidTr="00C5562D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hideMark/>
          </w:tcPr>
          <w:p w:rsidR="00BC2CB9" w:rsidRPr="00A83E89" w:rsidRDefault="00BC2CB9" w:rsidP="00BC2CB9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BC2CB9" w:rsidRPr="00A83E89" w:rsidTr="00C5562D">
        <w:trPr>
          <w:gridAfter w:val="1"/>
          <w:wAfter w:w="4024" w:type="dxa"/>
          <w:trHeight w:val="319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BC2CB9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4F3525">
            <w:pPr>
              <w:ind w:right="-164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C2CB9" w:rsidRPr="00A83E89" w:rsidRDefault="00BC2CB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0F51F7" w:rsidRPr="00A83E89" w:rsidTr="00C5562D">
        <w:trPr>
          <w:gridAfter w:val="1"/>
          <w:wAfter w:w="4024" w:type="dxa"/>
          <w:trHeight w:val="23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AC3CC1" w:rsidP="00DD22AF">
            <w:pPr>
              <w:jc w:val="both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Заседания комиссии, принятие </w:t>
            </w:r>
            <w:r w:rsidR="00DD22AF" w:rsidRPr="00A83E89">
              <w:rPr>
                <w:sz w:val="24"/>
                <w:szCs w:val="24"/>
              </w:rPr>
              <w:t>необходимых решений.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DD22AF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16.09.2026</w:t>
            </w:r>
          </w:p>
          <w:p w:rsidR="00DD22AF" w:rsidRPr="00A83E89" w:rsidRDefault="00DD22AF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21.09.2026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0F51F7" w:rsidRPr="00A83E89" w:rsidTr="00C5562D">
        <w:trPr>
          <w:gridAfter w:val="1"/>
          <w:wAfter w:w="4024" w:type="dxa"/>
          <w:trHeight w:val="615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F51F7" w:rsidRPr="00A83E89" w:rsidTr="00C5562D">
        <w:trPr>
          <w:gridAfter w:val="1"/>
          <w:wAfter w:w="4024" w:type="dxa"/>
          <w:trHeight w:val="2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ind w:right="-166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F51F7" w:rsidRPr="00A83E89" w:rsidRDefault="000F51F7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B4BFA" w:rsidRPr="00A83E89" w:rsidTr="00C5562D">
        <w:trPr>
          <w:gridAfter w:val="1"/>
          <w:wAfter w:w="4024" w:type="dxa"/>
          <w:trHeight w:val="2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numPr>
                <w:ilvl w:val="0"/>
                <w:numId w:val="2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Аппаратное совещание</w:t>
            </w:r>
            <w:r w:rsidR="009B4BFA" w:rsidRPr="00A83E89">
              <w:rPr>
                <w:sz w:val="24"/>
                <w:szCs w:val="24"/>
              </w:rPr>
              <w:t xml:space="preserve"> администрации Чайковского городского округа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07.09.2026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Принято участие</w:t>
            </w:r>
          </w:p>
        </w:tc>
      </w:tr>
      <w:tr w:rsidR="009B4BFA" w:rsidRPr="00A83E89" w:rsidTr="00C5562D">
        <w:trPr>
          <w:gridAfter w:val="1"/>
          <w:wAfter w:w="4024" w:type="dxa"/>
          <w:trHeight w:val="510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A83E89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A83E89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A83E89">
              <w:rPr>
                <w:b/>
                <w:sz w:val="24"/>
                <w:szCs w:val="24"/>
              </w:rPr>
              <w:t>обучение</w:t>
            </w:r>
            <w:r w:rsidRPr="00A83E89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9B4BFA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B4BFA" w:rsidRPr="00A83E89" w:rsidRDefault="009B4BFA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7875" w:rsidRPr="00A83E89" w:rsidTr="00C5562D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0977F2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>Тренировка по действиям при возникновении угроз безопасности, чрезвычайных или нештатных ситуаций.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05.09.2026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0977F2" w:rsidP="000977F2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 совместно с представителями ОВД, МЧС.</w:t>
            </w:r>
          </w:p>
        </w:tc>
      </w:tr>
      <w:tr w:rsidR="00EE7875" w:rsidRPr="00A83E89" w:rsidTr="00C5562D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>Правовой час ИКПК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08</w:t>
            </w:r>
            <w:r w:rsidR="00EE7875" w:rsidRPr="00A83E89">
              <w:rPr>
                <w:sz w:val="24"/>
                <w:szCs w:val="24"/>
              </w:rPr>
              <w:t>.0</w:t>
            </w:r>
            <w:r w:rsidRPr="00A83E89">
              <w:rPr>
                <w:sz w:val="24"/>
                <w:szCs w:val="24"/>
              </w:rPr>
              <w:t>9</w:t>
            </w:r>
            <w:r w:rsidR="00EE7875" w:rsidRPr="00A83E89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Участие принято</w:t>
            </w:r>
          </w:p>
        </w:tc>
      </w:tr>
      <w:tr w:rsidR="00EE7875" w:rsidRPr="00A83E89" w:rsidTr="00C5562D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75" w:rsidRPr="00A83E89" w:rsidRDefault="00EE7875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59267F">
            <w:pPr>
              <w:rPr>
                <w:sz w:val="24"/>
                <w:szCs w:val="24"/>
                <w:shd w:val="clear" w:color="auto" w:fill="FFFFFF"/>
              </w:rPr>
            </w:pPr>
            <w:r w:rsidRPr="00A83E89">
              <w:rPr>
                <w:sz w:val="24"/>
                <w:szCs w:val="24"/>
                <w:shd w:val="clear" w:color="auto" w:fill="FFFFFF"/>
              </w:rPr>
              <w:t xml:space="preserve">Обучение  и тестирование членов </w:t>
            </w:r>
            <w:r w:rsidR="0059267F" w:rsidRPr="00A83E89">
              <w:rPr>
                <w:sz w:val="24"/>
                <w:szCs w:val="24"/>
                <w:shd w:val="clear" w:color="auto" w:fill="FFFFFF"/>
              </w:rPr>
              <w:t>УИК на ЕПГУ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01.08.</w:t>
            </w:r>
            <w:r w:rsidR="00EE7875" w:rsidRPr="00A83E89">
              <w:rPr>
                <w:sz w:val="24"/>
                <w:szCs w:val="24"/>
              </w:rPr>
              <w:t>-</w:t>
            </w:r>
            <w:r w:rsidRPr="00A83E89">
              <w:rPr>
                <w:sz w:val="24"/>
                <w:szCs w:val="24"/>
              </w:rPr>
              <w:t>07</w:t>
            </w:r>
            <w:r w:rsidR="00EE7875" w:rsidRPr="00A83E89">
              <w:rPr>
                <w:sz w:val="24"/>
                <w:szCs w:val="24"/>
              </w:rPr>
              <w:t>.0</w:t>
            </w:r>
            <w:r w:rsidRPr="00A83E89">
              <w:rPr>
                <w:sz w:val="24"/>
                <w:szCs w:val="24"/>
              </w:rPr>
              <w:t>9</w:t>
            </w:r>
            <w:r w:rsidR="00EE7875" w:rsidRPr="00A83E89">
              <w:rPr>
                <w:sz w:val="24"/>
                <w:szCs w:val="24"/>
              </w:rPr>
              <w:t>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E7875" w:rsidRPr="00A83E89" w:rsidRDefault="00EE7875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59267F" w:rsidRPr="00A83E89" w:rsidTr="00C5562D">
        <w:trPr>
          <w:gridAfter w:val="1"/>
          <w:wAfter w:w="4024" w:type="dxa"/>
          <w:trHeight w:val="253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C5562D">
            <w:pPr>
              <w:pStyle w:val="af6"/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40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  <w:shd w:val="clear" w:color="auto" w:fill="FFFFFF"/>
              </w:rPr>
            </w:pPr>
            <w:proofErr w:type="gramStart"/>
            <w:r w:rsidRPr="00A83E89">
              <w:rPr>
                <w:sz w:val="24"/>
                <w:szCs w:val="24"/>
                <w:shd w:val="clear" w:color="auto" w:fill="FFFFFF"/>
              </w:rPr>
              <w:t>Обучение по подведению</w:t>
            </w:r>
            <w:proofErr w:type="gramEnd"/>
            <w:r w:rsidRPr="00A83E89">
              <w:rPr>
                <w:sz w:val="24"/>
                <w:szCs w:val="24"/>
                <w:shd w:val="clear" w:color="auto" w:fill="FFFFFF"/>
              </w:rPr>
              <w:t xml:space="preserve"> итогов голосования председатели УИК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16.09.2026</w:t>
            </w:r>
          </w:p>
        </w:tc>
        <w:tc>
          <w:tcPr>
            <w:tcW w:w="2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59267F" w:rsidRPr="00A83E89" w:rsidTr="00C5562D">
        <w:trPr>
          <w:gridAfter w:val="1"/>
          <w:wAfter w:w="4024" w:type="dxa"/>
          <w:trHeight w:val="461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br w:type="page"/>
            </w:r>
            <w:r w:rsidRPr="00A83E8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A83E89">
              <w:rPr>
                <w:b/>
                <w:bCs/>
                <w:sz w:val="24"/>
                <w:szCs w:val="24"/>
              </w:rPr>
              <w:t xml:space="preserve">V. </w:t>
            </w:r>
            <w:r w:rsidRPr="00A83E89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A83E89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59267F" w:rsidRPr="00A83E89" w:rsidTr="00A83E89">
        <w:trPr>
          <w:gridAfter w:val="1"/>
          <w:wAfter w:w="4024" w:type="dxa"/>
          <w:trHeight w:val="3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A83E89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 </w:t>
            </w:r>
            <w:proofErr w:type="spellStart"/>
            <w:proofErr w:type="gramStart"/>
            <w:r w:rsidR="0059267F"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="0059267F"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="0059267F"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28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V. </w:t>
            </w:r>
            <w:r w:rsidRPr="00A83E89">
              <w:rPr>
                <w:b/>
                <w:sz w:val="24"/>
                <w:szCs w:val="24"/>
              </w:rPr>
              <w:t>Мероприятия (в т.ч. заседания) молодёжной избирательной комиссии</w:t>
            </w:r>
          </w:p>
        </w:tc>
      </w:tr>
      <w:tr w:rsidR="0059267F" w:rsidRPr="00A83E89" w:rsidTr="00C5562D">
        <w:trPr>
          <w:gridAfter w:val="1"/>
          <w:wAfter w:w="4024" w:type="dxa"/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7B5FB9">
            <w:pPr>
              <w:ind w:left="-141" w:right="-166"/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0F51F7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Ведение группы МИК в социальной сети «</w:t>
            </w:r>
            <w:proofErr w:type="spellStart"/>
            <w:r w:rsidRPr="00A83E89">
              <w:rPr>
                <w:sz w:val="24"/>
                <w:szCs w:val="24"/>
              </w:rPr>
              <w:t>ВКонтакте</w:t>
            </w:r>
            <w:proofErr w:type="spellEnd"/>
            <w:r w:rsidRPr="00A83E89">
              <w:rPr>
                <w:sz w:val="24"/>
                <w:szCs w:val="24"/>
              </w:rPr>
              <w:t>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Выполнено</w:t>
            </w:r>
          </w:p>
        </w:tc>
      </w:tr>
      <w:tr w:rsidR="00A83E89" w:rsidRPr="00A83E89" w:rsidTr="00C5562D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0C5FF5">
            <w:pPr>
              <w:rPr>
                <w:sz w:val="24"/>
                <w:szCs w:val="24"/>
              </w:rPr>
            </w:pP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Всероссийск</w:t>
            </w:r>
            <w:r w:rsidR="000C5FF5">
              <w:rPr>
                <w:color w:val="060708"/>
                <w:sz w:val="24"/>
                <w:szCs w:val="24"/>
                <w:shd w:val="clear" w:color="auto" w:fill="FFFFFF"/>
              </w:rPr>
              <w:t>ий</w:t>
            </w: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 xml:space="preserve"> семинар для специалистов муниципальной молодёжной политики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01-03. 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Принято участие</w:t>
            </w:r>
          </w:p>
        </w:tc>
      </w:tr>
      <w:tr w:rsidR="00A83E89" w:rsidRPr="00A83E89" w:rsidTr="00C5562D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Правовые уроки в рамках всероссийской программы «Проводники смыслов».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10, 17.09.2026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A83E89" w:rsidRPr="00A83E89" w:rsidTr="00C5562D">
        <w:trPr>
          <w:gridAfter w:val="1"/>
          <w:wAfter w:w="4024" w:type="dxa"/>
          <w:trHeight w:val="1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E89" w:rsidRPr="00A83E89" w:rsidRDefault="00A83E89" w:rsidP="00A83E89">
            <w:pPr>
              <w:pStyle w:val="af6"/>
              <w:numPr>
                <w:ilvl w:val="0"/>
                <w:numId w:val="5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Походы в рамках краевой программы «Любовь к малой родине»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11-12.09.2026</w:t>
            </w:r>
          </w:p>
          <w:p w:rsidR="00A83E89" w:rsidRPr="00A83E89" w:rsidRDefault="00A83E89" w:rsidP="001F23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3E89" w:rsidRPr="00A83E89" w:rsidRDefault="00A83E89" w:rsidP="00A83E89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Проведено</w:t>
            </w:r>
          </w:p>
        </w:tc>
      </w:tr>
      <w:tr w:rsidR="0059267F" w:rsidRPr="00A83E89" w:rsidTr="00C5562D">
        <w:trPr>
          <w:gridAfter w:val="1"/>
          <w:wAfter w:w="4024" w:type="dxa"/>
          <w:trHeight w:val="22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A83E89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59267F" w:rsidRPr="00A83E89" w:rsidTr="00C5562D">
        <w:trPr>
          <w:gridAfter w:val="1"/>
          <w:wAfter w:w="4024" w:type="dxa"/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1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Рабочая встреча с представителем ПП «Единая Россия». Предоставление списка наблюдателей.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13.09.2026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C5562D">
        <w:trPr>
          <w:gridAfter w:val="1"/>
          <w:wAfter w:w="4024" w:type="dxa"/>
          <w:trHeight w:val="1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59267F">
            <w:pPr>
              <w:pStyle w:val="af6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Рабочая встреча с представителем ПП «НОВЫЕ ЛЮДИ». Предоставление списка наблюдателей.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13.09.2026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C5562D">
        <w:trPr>
          <w:gridAfter w:val="1"/>
          <w:wAfter w:w="4024" w:type="dxa"/>
          <w:trHeight w:val="1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59267F">
            <w:pPr>
              <w:pStyle w:val="af6"/>
              <w:numPr>
                <w:ilvl w:val="0"/>
                <w:numId w:val="4"/>
              </w:num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59267F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Рабочая встреча с кандидатом в депутаты </w:t>
            </w:r>
            <w:proofErr w:type="spellStart"/>
            <w:r w:rsidRPr="00A83E89">
              <w:rPr>
                <w:sz w:val="24"/>
                <w:szCs w:val="24"/>
              </w:rPr>
              <w:t>Наборщиковым</w:t>
            </w:r>
            <w:proofErr w:type="spellEnd"/>
            <w:r w:rsidRPr="00A83E89">
              <w:rPr>
                <w:sz w:val="24"/>
                <w:szCs w:val="24"/>
              </w:rPr>
              <w:t xml:space="preserve"> А.В. Предоставление списка наблюдателей.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14.09.2026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Проведена</w:t>
            </w:r>
          </w:p>
        </w:tc>
      </w:tr>
      <w:tr w:rsidR="0059267F" w:rsidRPr="00A83E89" w:rsidTr="00C5562D">
        <w:trPr>
          <w:trHeight w:val="227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  <w:tc>
          <w:tcPr>
            <w:tcW w:w="4024" w:type="dxa"/>
          </w:tcPr>
          <w:p w:rsidR="0059267F" w:rsidRPr="00A83E89" w:rsidRDefault="0059267F" w:rsidP="001F2396">
            <w:pPr>
              <w:jc w:val="center"/>
              <w:rPr>
                <w:sz w:val="24"/>
                <w:szCs w:val="24"/>
              </w:rPr>
            </w:pP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</w:tc>
      </w:tr>
      <w:tr w:rsidR="0059267F" w:rsidRPr="00A83E89" w:rsidTr="00C5562D">
        <w:trPr>
          <w:gridAfter w:val="1"/>
          <w:wAfter w:w="4024" w:type="dxa"/>
          <w:trHeight w:val="272"/>
        </w:trPr>
        <w:tc>
          <w:tcPr>
            <w:tcW w:w="93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</w:t>
            </w:r>
            <w:r w:rsidRPr="00A83E89">
              <w:rPr>
                <w:sz w:val="24"/>
                <w:szCs w:val="24"/>
              </w:rPr>
              <w:t>(в т.ч. мероприятия ко Дню молодого избирателя)</w:t>
            </w:r>
            <w:r w:rsidRPr="00A83E89">
              <w:rPr>
                <w:b/>
                <w:sz w:val="24"/>
                <w:szCs w:val="24"/>
              </w:rPr>
              <w:t xml:space="preserve">. Информационно-разъяснительная деятельность </w:t>
            </w:r>
            <w:r w:rsidRPr="00A83E89">
              <w:rPr>
                <w:sz w:val="24"/>
                <w:szCs w:val="24"/>
              </w:rPr>
              <w:t>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59267F" w:rsidRPr="00A83E89" w:rsidTr="00C5562D">
        <w:trPr>
          <w:gridAfter w:val="1"/>
          <w:wAfter w:w="4024" w:type="dxa"/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Информационное наполнение Единого портала избирательных комиссий Пермского края 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Проводилось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1.1.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905CE4" w:rsidP="00905CE4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Участие во всероссийском семинаре </w:t>
            </w: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для специалистов муниципальной молодёжной политики</w:t>
            </w:r>
            <w:r w:rsidR="007364DE" w:rsidRPr="00A83E89">
              <w:rPr>
                <w:color w:val="06070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8B3F9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28</w:t>
            </w:r>
            <w:r w:rsidR="002E313C" w:rsidRPr="00A83E89">
              <w:rPr>
                <w:sz w:val="24"/>
                <w:szCs w:val="24"/>
              </w:rPr>
              <w:t>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1.2.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905CE4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Правовые уроки</w:t>
            </w:r>
            <w:r w:rsidR="00262AFA" w:rsidRPr="00A83E89">
              <w:rPr>
                <w:sz w:val="24"/>
                <w:szCs w:val="24"/>
              </w:rPr>
              <w:t xml:space="preserve"> в 8</w:t>
            </w:r>
            <w:r w:rsidR="00307377" w:rsidRPr="00A83E89">
              <w:rPr>
                <w:sz w:val="24"/>
                <w:szCs w:val="24"/>
              </w:rPr>
              <w:t>, 9-х</w:t>
            </w:r>
            <w:r w:rsidR="00262AFA" w:rsidRPr="00A83E89">
              <w:rPr>
                <w:sz w:val="24"/>
                <w:szCs w:val="24"/>
              </w:rPr>
              <w:t xml:space="preserve"> классах</w:t>
            </w:r>
            <w:r w:rsidR="00307377" w:rsidRPr="00A83E89">
              <w:rPr>
                <w:sz w:val="24"/>
                <w:szCs w:val="24"/>
              </w:rPr>
              <w:t>:</w:t>
            </w:r>
            <w:r w:rsidR="00262AFA" w:rsidRPr="00A83E89">
              <w:rPr>
                <w:sz w:val="24"/>
                <w:szCs w:val="24"/>
              </w:rPr>
              <w:t xml:space="preserve"> </w:t>
            </w:r>
          </w:p>
          <w:p w:rsidR="00307377" w:rsidRPr="00A83E89" w:rsidRDefault="00262AFA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r w:rsidR="00307377" w:rsidRPr="00A83E89">
              <w:rPr>
                <w:sz w:val="24"/>
                <w:szCs w:val="24"/>
              </w:rPr>
              <w:t>СОШ № 8;</w:t>
            </w:r>
          </w:p>
          <w:p w:rsidR="00307377" w:rsidRPr="00A83E89" w:rsidRDefault="0030737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proofErr w:type="spellStart"/>
            <w:r w:rsidR="00262AFA" w:rsidRPr="00A83E89">
              <w:rPr>
                <w:sz w:val="24"/>
                <w:szCs w:val="24"/>
              </w:rPr>
              <w:t>Фокинской</w:t>
            </w:r>
            <w:proofErr w:type="spellEnd"/>
            <w:r w:rsidRPr="00A83E89">
              <w:rPr>
                <w:sz w:val="24"/>
                <w:szCs w:val="24"/>
              </w:rPr>
              <w:t xml:space="preserve"> СОШ;</w:t>
            </w:r>
          </w:p>
          <w:p w:rsidR="0059267F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 xml:space="preserve">МБОУ </w:t>
            </w:r>
            <w:r w:rsidR="00262AFA" w:rsidRPr="00A83E89">
              <w:rPr>
                <w:sz w:val="24"/>
                <w:szCs w:val="24"/>
              </w:rPr>
              <w:t>Марковской СОШ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10.09.2026</w:t>
            </w: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17.09.2026</w:t>
            </w:r>
          </w:p>
          <w:p w:rsidR="00307377" w:rsidRPr="00A83E89" w:rsidRDefault="00307377" w:rsidP="00307377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17.09.2026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307377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77" w:rsidRPr="00A83E89" w:rsidRDefault="00307377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1.3.</w:t>
            </w:r>
          </w:p>
          <w:p w:rsidR="00264E5D" w:rsidRPr="00A83E89" w:rsidRDefault="00264E5D" w:rsidP="001F2396">
            <w:p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color w:val="060708"/>
                <w:sz w:val="24"/>
                <w:szCs w:val="24"/>
                <w:shd w:val="clear" w:color="auto" w:fill="FFFFFF"/>
              </w:rPr>
              <w:t>Мероприятия прошли в рамках краевой программы «Любовь к малой родине»</w:t>
            </w:r>
            <w:r w:rsidR="007364DE" w:rsidRPr="00A83E89">
              <w:rPr>
                <w:color w:val="060708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7377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11.09.2026</w:t>
            </w:r>
          </w:p>
          <w:p w:rsidR="00687EAF" w:rsidRPr="00A83E89" w:rsidRDefault="00687EAF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12.09.2026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07377" w:rsidRPr="00A83E89" w:rsidRDefault="007364DE" w:rsidP="001F2396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</w:rPr>
              <w:t>Опубликовано</w:t>
            </w:r>
          </w:p>
        </w:tc>
      </w:tr>
      <w:tr w:rsidR="0059267F" w:rsidRPr="00A83E89" w:rsidTr="00C5562D">
        <w:trPr>
          <w:gridAfter w:val="1"/>
          <w:wAfter w:w="4024" w:type="dxa"/>
          <w:trHeight w:val="289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A83E89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A83E89">
              <w:rPr>
                <w:b/>
                <w:bCs/>
                <w:sz w:val="24"/>
                <w:szCs w:val="24"/>
              </w:rPr>
              <w:t xml:space="preserve">. </w:t>
            </w:r>
            <w:r w:rsidRPr="00A83E89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17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  <w:r w:rsidRPr="00A83E89">
              <w:rPr>
                <w:sz w:val="24"/>
                <w:szCs w:val="24"/>
                <w:lang w:val="en-US"/>
              </w:rPr>
              <w:t>1</w:t>
            </w:r>
            <w:r w:rsidRPr="00A83E89">
              <w:rPr>
                <w:sz w:val="24"/>
                <w:szCs w:val="24"/>
              </w:rPr>
              <w:t>.</w:t>
            </w: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932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Х. </w:t>
            </w:r>
            <w:r w:rsidRPr="00A83E89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A83E8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A83E8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9267F" w:rsidRPr="00A83E89" w:rsidRDefault="0059267F" w:rsidP="009B4BFA">
            <w:pPr>
              <w:jc w:val="center"/>
              <w:rPr>
                <w:b/>
                <w:bCs/>
                <w:sz w:val="24"/>
                <w:szCs w:val="24"/>
              </w:rPr>
            </w:pPr>
            <w:r w:rsidRPr="00A83E8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59267F" w:rsidRPr="00A83E89" w:rsidTr="00C5562D">
        <w:trPr>
          <w:gridAfter w:val="1"/>
          <w:wAfter w:w="4024" w:type="dxa"/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  <w:tc>
          <w:tcPr>
            <w:tcW w:w="25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9267F" w:rsidRPr="00A83E89" w:rsidRDefault="0059267F" w:rsidP="009B4BFA">
            <w:pPr>
              <w:rPr>
                <w:sz w:val="24"/>
                <w:szCs w:val="24"/>
              </w:rPr>
            </w:pPr>
          </w:p>
        </w:tc>
      </w:tr>
    </w:tbl>
    <w:p w:rsidR="007B5FB9" w:rsidRDefault="007B5FB9">
      <w:r>
        <w:br w:type="page"/>
      </w:r>
    </w:p>
    <w:tbl>
      <w:tblPr>
        <w:tblW w:w="9324" w:type="dxa"/>
        <w:tblInd w:w="141" w:type="dxa"/>
        <w:tblLook w:val="04A0"/>
      </w:tblPr>
      <w:tblGrid>
        <w:gridCol w:w="760"/>
        <w:gridCol w:w="4053"/>
        <w:gridCol w:w="1953"/>
        <w:gridCol w:w="2558"/>
      </w:tblGrid>
      <w:tr w:rsidR="00EE7875" w:rsidRPr="00BC2CB9" w:rsidTr="007B5FB9">
        <w:trPr>
          <w:trHeight w:val="255"/>
        </w:trPr>
        <w:tc>
          <w:tcPr>
            <w:tcW w:w="932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7B5FB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lastRenderedPageBreak/>
              <w:br w:type="page"/>
            </w:r>
            <w:r w:rsidRPr="00BC2CB9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BC2CB9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BC2CB9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BC2CB9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BC2CB9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E7875" w:rsidRPr="00BC2CB9" w:rsidRDefault="00EE7875" w:rsidP="00BC2CB9">
            <w:pPr>
              <w:jc w:val="center"/>
              <w:rPr>
                <w:b/>
                <w:bCs/>
                <w:sz w:val="24"/>
                <w:szCs w:val="24"/>
              </w:rPr>
            </w:pPr>
            <w:r w:rsidRPr="00BC2CB9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1.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Оказание консультативной помощи </w:t>
            </w:r>
            <w:proofErr w:type="spellStart"/>
            <w:r w:rsidRPr="00BC2CB9">
              <w:rPr>
                <w:sz w:val="24"/>
                <w:szCs w:val="24"/>
              </w:rPr>
              <w:t>ТИКам</w:t>
            </w:r>
            <w:proofErr w:type="spellEnd"/>
            <w:r w:rsidRPr="00BC2CB9">
              <w:rPr>
                <w:sz w:val="24"/>
                <w:szCs w:val="24"/>
              </w:rPr>
              <w:t xml:space="preserve"> ассоциации "Юг"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Оказана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2.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Наполнение информацией в сообществе "Голос Молодежи" в соц</w:t>
            </w:r>
            <w:proofErr w:type="gramStart"/>
            <w:r w:rsidRPr="00BC2CB9">
              <w:rPr>
                <w:sz w:val="24"/>
                <w:szCs w:val="24"/>
              </w:rPr>
              <w:t>.с</w:t>
            </w:r>
            <w:proofErr w:type="gramEnd"/>
            <w:r w:rsidRPr="00BC2CB9">
              <w:rPr>
                <w:sz w:val="24"/>
                <w:szCs w:val="24"/>
              </w:rPr>
              <w:t>ети "</w:t>
            </w:r>
            <w:proofErr w:type="spellStart"/>
            <w:r w:rsidRPr="00BC2CB9">
              <w:rPr>
                <w:sz w:val="24"/>
                <w:szCs w:val="24"/>
              </w:rPr>
              <w:t>Вконтакте</w:t>
            </w:r>
            <w:proofErr w:type="spellEnd"/>
            <w:r w:rsidRPr="00BC2CB9">
              <w:rPr>
                <w:sz w:val="24"/>
                <w:szCs w:val="24"/>
              </w:rPr>
              <w:t xml:space="preserve">"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Проведено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3.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 xml:space="preserve">Сдача финансовой отчетности 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Осуществлено</w:t>
            </w:r>
          </w:p>
        </w:tc>
      </w:tr>
      <w:tr w:rsidR="00EE7875" w:rsidRPr="00BC2CB9" w:rsidTr="007B5FB9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4.</w:t>
            </w:r>
          </w:p>
        </w:tc>
        <w:tc>
          <w:tcPr>
            <w:tcW w:w="4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Предоставление иной запрашиваемой информации в ИК ПК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Весь период</w:t>
            </w:r>
          </w:p>
        </w:tc>
        <w:tc>
          <w:tcPr>
            <w:tcW w:w="2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E7875" w:rsidRPr="00BC2CB9" w:rsidRDefault="00EE7875" w:rsidP="00BC2CB9">
            <w:pPr>
              <w:rPr>
                <w:sz w:val="24"/>
                <w:szCs w:val="24"/>
              </w:rPr>
            </w:pPr>
            <w:r w:rsidRPr="00BC2CB9">
              <w:rPr>
                <w:sz w:val="24"/>
                <w:szCs w:val="24"/>
              </w:rPr>
              <w:t>Предоставлено</w:t>
            </w:r>
          </w:p>
        </w:tc>
      </w:tr>
    </w:tbl>
    <w:p w:rsidR="00BC2CB9" w:rsidRPr="00104329" w:rsidRDefault="00BC2CB9" w:rsidP="00BC2CB9">
      <w:pPr>
        <w:ind w:firstLine="709"/>
        <w:jc w:val="both"/>
        <w:rPr>
          <w:szCs w:val="28"/>
        </w:rPr>
      </w:pPr>
    </w:p>
    <w:p w:rsidR="00B81345" w:rsidRDefault="00B81345">
      <w:pPr>
        <w:rPr>
          <w:sz w:val="20"/>
        </w:rPr>
      </w:pPr>
    </w:p>
    <w:p w:rsidR="00164B98" w:rsidRPr="00DF42F4" w:rsidRDefault="00164B98" w:rsidP="00B81345">
      <w:pPr>
        <w:pStyle w:val="a7"/>
        <w:spacing w:line="240" w:lineRule="auto"/>
        <w:ind w:firstLine="0"/>
        <w:rPr>
          <w:sz w:val="20"/>
        </w:rPr>
      </w:pPr>
    </w:p>
    <w:sectPr w:rsidR="00164B98" w:rsidRPr="00DF42F4" w:rsidSect="00B813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64DE" w:rsidRDefault="007364DE">
      <w:r>
        <w:separator/>
      </w:r>
    </w:p>
  </w:endnote>
  <w:endnote w:type="continuationSeparator" w:id="0">
    <w:p w:rsidR="007364DE" w:rsidRDefault="007364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B902B6">
    <w:pPr>
      <w:framePr w:wrap="around" w:vAnchor="text" w:hAnchor="margin" w:xAlign="right" w:y="1"/>
    </w:pPr>
    <w:fldSimple w:instr="PAGE  ">
      <w:r w:rsidR="007364DE">
        <w:rPr>
          <w:noProof/>
        </w:rPr>
        <w:t>1</w:t>
      </w:r>
    </w:fldSimple>
  </w:p>
  <w:p w:rsidR="007364DE" w:rsidRDefault="007364D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7364D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64DE" w:rsidRDefault="007364DE">
      <w:r>
        <w:separator/>
      </w:r>
    </w:p>
  </w:footnote>
  <w:footnote w:type="continuationSeparator" w:id="0">
    <w:p w:rsidR="007364DE" w:rsidRDefault="007364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B902B6">
    <w:pPr>
      <w:framePr w:wrap="around" w:vAnchor="text" w:hAnchor="margin" w:xAlign="center" w:y="1"/>
    </w:pPr>
    <w:r>
      <w:fldChar w:fldCharType="begin"/>
    </w:r>
    <w:r w:rsidR="007364DE">
      <w:instrText xml:space="preserve">PAGE  </w:instrText>
    </w:r>
    <w:r>
      <w:fldChar w:fldCharType="end"/>
    </w:r>
  </w:p>
  <w:p w:rsidR="007364DE" w:rsidRDefault="007364D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4DE" w:rsidRDefault="00B902B6">
    <w:pPr>
      <w:framePr w:wrap="around" w:vAnchor="text" w:hAnchor="margin" w:xAlign="center" w:y="1"/>
    </w:pPr>
    <w:fldSimple w:instr="PAGE  ">
      <w:r w:rsidR="000C5FF5">
        <w:rPr>
          <w:noProof/>
        </w:rPr>
        <w:t>2</w:t>
      </w:r>
    </w:fldSimple>
  </w:p>
  <w:p w:rsidR="007364DE" w:rsidRDefault="007364D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7364D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364DE" w:rsidRPr="00592A53" w:rsidRDefault="007364DE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7364D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7364DE" w:rsidRDefault="007364DE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:rsidR="007364DE" w:rsidRPr="00CA5A0E" w:rsidRDefault="007364DE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364D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364DE" w:rsidRPr="00592B00" w:rsidRDefault="007364D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364DE" w:rsidRPr="00592B00" w:rsidRDefault="007364D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7364DE" w:rsidRPr="00592B00" w:rsidRDefault="007364D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7364D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364DE" w:rsidRDefault="007364D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364DE" w:rsidRPr="00201E8F" w:rsidRDefault="007364DE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364DE" w:rsidRPr="00592B00" w:rsidRDefault="007364D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364DE" w:rsidRPr="00592B00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364DE" w:rsidRPr="00C477FF" w:rsidRDefault="007364D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:rsidR="007364DE" w:rsidRPr="00296CAB" w:rsidRDefault="007364D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B51"/>
    <w:multiLevelType w:val="hybridMultilevel"/>
    <w:tmpl w:val="57C0DA7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45120C"/>
    <w:multiLevelType w:val="hybridMultilevel"/>
    <w:tmpl w:val="13306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019795C"/>
    <w:multiLevelType w:val="hybridMultilevel"/>
    <w:tmpl w:val="133062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BA85E73"/>
    <w:multiLevelType w:val="hybridMultilevel"/>
    <w:tmpl w:val="3FF891BC"/>
    <w:lvl w:ilvl="0" w:tplc="4680319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34A8D"/>
    <w:rsid w:val="00035ABC"/>
    <w:rsid w:val="00037733"/>
    <w:rsid w:val="00040063"/>
    <w:rsid w:val="00042CD2"/>
    <w:rsid w:val="00073498"/>
    <w:rsid w:val="00085DCE"/>
    <w:rsid w:val="000977F2"/>
    <w:rsid w:val="000A624A"/>
    <w:rsid w:val="000B0EEA"/>
    <w:rsid w:val="000B5190"/>
    <w:rsid w:val="000C5FF5"/>
    <w:rsid w:val="000D0D54"/>
    <w:rsid w:val="000F1485"/>
    <w:rsid w:val="000F51F7"/>
    <w:rsid w:val="00115836"/>
    <w:rsid w:val="001243E3"/>
    <w:rsid w:val="00137969"/>
    <w:rsid w:val="00164B98"/>
    <w:rsid w:val="001757B8"/>
    <w:rsid w:val="00191482"/>
    <w:rsid w:val="001A00FC"/>
    <w:rsid w:val="001A36DA"/>
    <w:rsid w:val="001B15BE"/>
    <w:rsid w:val="001B206D"/>
    <w:rsid w:val="001C1318"/>
    <w:rsid w:val="001F2396"/>
    <w:rsid w:val="00201E8F"/>
    <w:rsid w:val="00205244"/>
    <w:rsid w:val="00210F4F"/>
    <w:rsid w:val="00226F7B"/>
    <w:rsid w:val="00257A42"/>
    <w:rsid w:val="00262AFA"/>
    <w:rsid w:val="00262C7A"/>
    <w:rsid w:val="00264E5D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2E313C"/>
    <w:rsid w:val="003012C6"/>
    <w:rsid w:val="00303229"/>
    <w:rsid w:val="00303589"/>
    <w:rsid w:val="00307377"/>
    <w:rsid w:val="00331EFD"/>
    <w:rsid w:val="00337E17"/>
    <w:rsid w:val="00341096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0F21"/>
    <w:rsid w:val="00412B26"/>
    <w:rsid w:val="0042123A"/>
    <w:rsid w:val="00421611"/>
    <w:rsid w:val="00447D5C"/>
    <w:rsid w:val="00461A95"/>
    <w:rsid w:val="00462428"/>
    <w:rsid w:val="00474EF2"/>
    <w:rsid w:val="004A1B98"/>
    <w:rsid w:val="004B052C"/>
    <w:rsid w:val="004B1FC7"/>
    <w:rsid w:val="004B5FF3"/>
    <w:rsid w:val="004E2451"/>
    <w:rsid w:val="004F3525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7680B"/>
    <w:rsid w:val="00584989"/>
    <w:rsid w:val="0059267F"/>
    <w:rsid w:val="00592B00"/>
    <w:rsid w:val="005A62A6"/>
    <w:rsid w:val="005C0CCA"/>
    <w:rsid w:val="005D664A"/>
    <w:rsid w:val="00600F16"/>
    <w:rsid w:val="006304A1"/>
    <w:rsid w:val="006541FD"/>
    <w:rsid w:val="006566AB"/>
    <w:rsid w:val="00687EAF"/>
    <w:rsid w:val="006917DF"/>
    <w:rsid w:val="006928A1"/>
    <w:rsid w:val="00695EF5"/>
    <w:rsid w:val="006A3F09"/>
    <w:rsid w:val="006A40BF"/>
    <w:rsid w:val="006A4281"/>
    <w:rsid w:val="006A430D"/>
    <w:rsid w:val="006B3B7C"/>
    <w:rsid w:val="006B4EA4"/>
    <w:rsid w:val="006C02F4"/>
    <w:rsid w:val="007364DE"/>
    <w:rsid w:val="00741EB1"/>
    <w:rsid w:val="00751328"/>
    <w:rsid w:val="00756AB6"/>
    <w:rsid w:val="00772DA0"/>
    <w:rsid w:val="007746C3"/>
    <w:rsid w:val="007B5FB9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3F97"/>
    <w:rsid w:val="008B44FB"/>
    <w:rsid w:val="008B5678"/>
    <w:rsid w:val="008C35AF"/>
    <w:rsid w:val="008F37B9"/>
    <w:rsid w:val="008F3838"/>
    <w:rsid w:val="00902D5C"/>
    <w:rsid w:val="00905991"/>
    <w:rsid w:val="00905CE4"/>
    <w:rsid w:val="00913FA0"/>
    <w:rsid w:val="0091429E"/>
    <w:rsid w:val="009213EB"/>
    <w:rsid w:val="00923635"/>
    <w:rsid w:val="0092526C"/>
    <w:rsid w:val="0093411B"/>
    <w:rsid w:val="00952780"/>
    <w:rsid w:val="009633F9"/>
    <w:rsid w:val="00975170"/>
    <w:rsid w:val="009B4BFA"/>
    <w:rsid w:val="009E2B6B"/>
    <w:rsid w:val="009E37C7"/>
    <w:rsid w:val="00A1049F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744D2"/>
    <w:rsid w:val="00A80A57"/>
    <w:rsid w:val="00A83E89"/>
    <w:rsid w:val="00A92A25"/>
    <w:rsid w:val="00A97B92"/>
    <w:rsid w:val="00AC3CC1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1345"/>
    <w:rsid w:val="00B871BB"/>
    <w:rsid w:val="00B902B6"/>
    <w:rsid w:val="00B90C37"/>
    <w:rsid w:val="00B9285C"/>
    <w:rsid w:val="00BA6E86"/>
    <w:rsid w:val="00BA7FB1"/>
    <w:rsid w:val="00BB38DD"/>
    <w:rsid w:val="00BC03E1"/>
    <w:rsid w:val="00BC2CB9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9CC"/>
    <w:rsid w:val="00C46980"/>
    <w:rsid w:val="00C477FF"/>
    <w:rsid w:val="00C5562D"/>
    <w:rsid w:val="00C60B0F"/>
    <w:rsid w:val="00C65551"/>
    <w:rsid w:val="00C81119"/>
    <w:rsid w:val="00C87DD5"/>
    <w:rsid w:val="00C9299B"/>
    <w:rsid w:val="00C96763"/>
    <w:rsid w:val="00CA5A0E"/>
    <w:rsid w:val="00CA6101"/>
    <w:rsid w:val="00CB10B7"/>
    <w:rsid w:val="00CC1E38"/>
    <w:rsid w:val="00CC2B8D"/>
    <w:rsid w:val="00CC46BF"/>
    <w:rsid w:val="00CC4879"/>
    <w:rsid w:val="00CE40F1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22AF"/>
    <w:rsid w:val="00DD43E0"/>
    <w:rsid w:val="00DD4DED"/>
    <w:rsid w:val="00DE48F3"/>
    <w:rsid w:val="00DF27D0"/>
    <w:rsid w:val="00DF42F4"/>
    <w:rsid w:val="00DF5AD2"/>
    <w:rsid w:val="00E04155"/>
    <w:rsid w:val="00E058C9"/>
    <w:rsid w:val="00E10E03"/>
    <w:rsid w:val="00E11002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A05D9"/>
    <w:rsid w:val="00EC22A9"/>
    <w:rsid w:val="00EC6E46"/>
    <w:rsid w:val="00ED46C9"/>
    <w:rsid w:val="00EE7875"/>
    <w:rsid w:val="00EF312D"/>
    <w:rsid w:val="00F202F5"/>
    <w:rsid w:val="00F2108D"/>
    <w:rsid w:val="00F23E87"/>
    <w:rsid w:val="00F30BDA"/>
    <w:rsid w:val="00F56E73"/>
    <w:rsid w:val="00F70748"/>
    <w:rsid w:val="00F827D8"/>
    <w:rsid w:val="00F90AA2"/>
    <w:rsid w:val="00FA7F0B"/>
    <w:rsid w:val="00FE5B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4941C8-BD69-4EF9-902F-530367941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2262</TotalTime>
  <Pages>4</Pages>
  <Words>623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5135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22</cp:revision>
  <cp:lastPrinted>2026-09-29T04:30:00Z</cp:lastPrinted>
  <dcterms:created xsi:type="dcterms:W3CDTF">2026-05-05T06:57:00Z</dcterms:created>
  <dcterms:modified xsi:type="dcterms:W3CDTF">2026-09-29T04:30:00Z</dcterms:modified>
</cp:coreProperties>
</file>