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3D5571" w:rsidRDefault="00FB792A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-5.55pt;margin-top:177pt;width:488.25pt;height:39.75pt;z-index:2516567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" filled="f" stroked="f">
            <v:textbox style="mso-next-textbox:#Надпись 5" inset="0,0,0,0">
              <w:txbxContent>
                <w:p w:rsidR="00CD5622" w:rsidRDefault="00CD5622" w:rsidP="00CD5622">
                  <w:pPr>
                    <w:pStyle w:val="a3"/>
                    <w:spacing w:line="240" w:lineRule="auto"/>
                    <w:jc w:val="center"/>
                    <w:rPr>
                      <w:b/>
                      <w:szCs w:val="28"/>
                    </w:rPr>
                  </w:pPr>
                  <w:r w:rsidRPr="00CA2B92">
                    <w:rPr>
                      <w:b/>
                      <w:szCs w:val="28"/>
                    </w:rPr>
                    <w:t xml:space="preserve">О </w:t>
                  </w:r>
                  <w:r>
                    <w:rPr>
                      <w:b/>
                      <w:szCs w:val="28"/>
                    </w:rPr>
                    <w:t>назначении председателя</w:t>
                  </w:r>
                  <w:r w:rsidRPr="00CA2B92">
                    <w:rPr>
                      <w:b/>
                      <w:szCs w:val="28"/>
                    </w:rPr>
                    <w:t xml:space="preserve"> участковой избирательной комиссии </w:t>
                  </w:r>
                </w:p>
                <w:p w:rsidR="00250917" w:rsidRPr="00D06038" w:rsidRDefault="00CD5622" w:rsidP="00CD5622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избирательного участка № 4053</w:t>
                  </w:r>
                  <w:r w:rsidR="00250917">
                    <w:rPr>
                      <w:b/>
                      <w:szCs w:val="28"/>
                    </w:rPr>
                    <w:t xml:space="preserve"> </w:t>
                  </w:r>
                </w:p>
                <w:p w:rsidR="00250917" w:rsidRPr="00B33253" w:rsidRDefault="00250917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margin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style="mso-next-textbox:#Надпись 3" inset="0,0,0,0">
              <w:txbxContent>
                <w:p w:rsidR="00250917" w:rsidRPr="00DF42F4" w:rsidRDefault="0025091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24.08.2026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" filled="f" stroked="f">
            <v:textbox style="mso-next-textbox:#Надпись 1" inset="0,0,0,0">
              <w:txbxContent>
                <w:p w:rsidR="00250917" w:rsidRPr="0016474C" w:rsidRDefault="00250917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>
                    <w:rPr>
                      <w:sz w:val="24"/>
                      <w:szCs w:val="24"/>
                    </w:rPr>
                    <w:t>7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 w:rsidR="00CD5622">
                    <w:rPr>
                      <w:sz w:val="24"/>
                      <w:szCs w:val="24"/>
                    </w:rPr>
                    <w:t>3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4B6018" w:rsidRPr="00CD5622" w:rsidRDefault="00F953E7" w:rsidP="00CD5622">
      <w:pPr>
        <w:spacing w:line="360" w:lineRule="auto"/>
        <w:jc w:val="both"/>
        <w:rPr>
          <w:szCs w:val="28"/>
        </w:rPr>
      </w:pPr>
      <w:r>
        <w:rPr>
          <w:bCs/>
          <w:szCs w:val="28"/>
        </w:rPr>
        <w:tab/>
      </w:r>
      <w:proofErr w:type="gramStart"/>
      <w:r w:rsidR="004B6018">
        <w:rPr>
          <w:szCs w:val="28"/>
        </w:rPr>
        <w:t xml:space="preserve">Руководствуясь </w:t>
      </w:r>
      <w:r w:rsidR="0007690F">
        <w:rPr>
          <w:szCs w:val="28"/>
        </w:rPr>
        <w:t xml:space="preserve">пунктом </w:t>
      </w:r>
      <w:r w:rsidR="00CD5622">
        <w:rPr>
          <w:szCs w:val="28"/>
        </w:rPr>
        <w:t>7</w:t>
      </w:r>
      <w:r w:rsidR="0007690F">
        <w:rPr>
          <w:szCs w:val="28"/>
        </w:rPr>
        <w:t xml:space="preserve"> статьи </w:t>
      </w:r>
      <w:r w:rsidR="004B6018">
        <w:rPr>
          <w:szCs w:val="28"/>
        </w:rPr>
        <w:t>2</w:t>
      </w:r>
      <w:r w:rsidR="00CD5622">
        <w:rPr>
          <w:szCs w:val="28"/>
        </w:rPr>
        <w:t>8</w:t>
      </w:r>
      <w:r w:rsidR="0007690F">
        <w:rPr>
          <w:szCs w:val="28"/>
        </w:rPr>
        <w:t xml:space="preserve">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 w:rsidR="004B6018">
        <w:rPr>
          <w:szCs w:val="28"/>
        </w:rPr>
        <w:t xml:space="preserve">на основании </w:t>
      </w:r>
      <w:r w:rsidR="00D266E7">
        <w:rPr>
          <w:szCs w:val="28"/>
        </w:rPr>
        <w:t>решени</w:t>
      </w:r>
      <w:r w:rsidR="004B6018">
        <w:rPr>
          <w:szCs w:val="28"/>
        </w:rPr>
        <w:t>й</w:t>
      </w:r>
      <w:r w:rsidR="00D266E7">
        <w:rPr>
          <w:szCs w:val="28"/>
        </w:rPr>
        <w:t xml:space="preserve"> территориальной избирательной комиссии Чайковского городского округа от </w:t>
      </w:r>
      <w:r w:rsidR="00CD5622">
        <w:rPr>
          <w:szCs w:val="28"/>
        </w:rPr>
        <w:t>24</w:t>
      </w:r>
      <w:r w:rsidR="00D266E7">
        <w:rPr>
          <w:szCs w:val="28"/>
        </w:rPr>
        <w:t>.08.202</w:t>
      </w:r>
      <w:r w:rsidR="008238F9">
        <w:rPr>
          <w:szCs w:val="28"/>
        </w:rPr>
        <w:t>6</w:t>
      </w:r>
      <w:r w:rsidR="00D266E7">
        <w:rPr>
          <w:szCs w:val="28"/>
        </w:rPr>
        <w:t xml:space="preserve"> № 12</w:t>
      </w:r>
      <w:r w:rsidR="00CD5622">
        <w:rPr>
          <w:szCs w:val="28"/>
        </w:rPr>
        <w:t>7</w:t>
      </w:r>
      <w:r w:rsidR="00D266E7">
        <w:rPr>
          <w:szCs w:val="28"/>
        </w:rPr>
        <w:t>/0</w:t>
      </w:r>
      <w:r w:rsidR="00CD5622">
        <w:rPr>
          <w:szCs w:val="28"/>
        </w:rPr>
        <w:t>2</w:t>
      </w:r>
      <w:r w:rsidR="00D266E7">
        <w:rPr>
          <w:szCs w:val="28"/>
        </w:rPr>
        <w:t>-5 «</w:t>
      </w:r>
      <w:r w:rsidR="00CD5622" w:rsidRPr="00600646">
        <w:rPr>
          <w:szCs w:val="28"/>
        </w:rPr>
        <w:t>О формировании участковой избирательной комиссии избирательного участка № 4053 образованного в месте временного пребывания избирателей</w:t>
      </w:r>
      <w:r w:rsidR="00D266E7" w:rsidRPr="00D266E7">
        <w:rPr>
          <w:bCs/>
          <w:szCs w:val="28"/>
        </w:rPr>
        <w:t>»</w:t>
      </w:r>
      <w:r w:rsidR="00CD5622">
        <w:rPr>
          <w:bCs/>
          <w:szCs w:val="28"/>
        </w:rPr>
        <w:t>,</w:t>
      </w:r>
      <w:r w:rsidR="004B6018">
        <w:rPr>
          <w:bCs/>
          <w:szCs w:val="28"/>
        </w:rPr>
        <w:t xml:space="preserve"> </w:t>
      </w:r>
      <w:proofErr w:type="gramEnd"/>
    </w:p>
    <w:p w:rsidR="009E5EEB" w:rsidRDefault="009E5EEB" w:rsidP="00265EDC">
      <w:pPr>
        <w:pStyle w:val="a7"/>
        <w:suppressAutoHyphens/>
        <w:spacing w:line="360" w:lineRule="auto"/>
        <w:ind w:firstLine="709"/>
        <w:jc w:val="center"/>
      </w:pPr>
      <w:r w:rsidRPr="004D1FC5">
        <w:t xml:space="preserve">Комиссия  </w:t>
      </w:r>
      <w:r w:rsidRPr="004D1FC5">
        <w:rPr>
          <w:spacing w:val="100"/>
        </w:rPr>
        <w:t>решае</w:t>
      </w:r>
      <w:r w:rsidRPr="004D1FC5">
        <w:t>т:</w:t>
      </w:r>
    </w:p>
    <w:p w:rsidR="008865C1" w:rsidRPr="00280D06" w:rsidRDefault="00CD5622" w:rsidP="00250917">
      <w:pPr>
        <w:pStyle w:val="a7"/>
        <w:numPr>
          <w:ilvl w:val="0"/>
          <w:numId w:val="8"/>
        </w:numPr>
        <w:suppressAutoHyphens/>
        <w:spacing w:line="360" w:lineRule="auto"/>
        <w:ind w:left="0" w:firstLine="709"/>
      </w:pPr>
      <w:r w:rsidRPr="008B09CE">
        <w:rPr>
          <w:szCs w:val="28"/>
        </w:rPr>
        <w:t xml:space="preserve">Назначить председателем участковой избирательной комиссии избирательного участка № </w:t>
      </w:r>
      <w:r>
        <w:rPr>
          <w:szCs w:val="28"/>
        </w:rPr>
        <w:t>4053</w:t>
      </w:r>
      <w:r w:rsidRPr="008B09CE">
        <w:rPr>
          <w:szCs w:val="28"/>
        </w:rPr>
        <w:t xml:space="preserve"> </w:t>
      </w:r>
      <w:r>
        <w:t>Гагарину Татьяну Сергеевну</w:t>
      </w:r>
      <w:r w:rsidRPr="008B09CE">
        <w:rPr>
          <w:szCs w:val="28"/>
        </w:rPr>
        <w:t>, члена участковой избирательной комиссии с правом решающего голоса.</w:t>
      </w:r>
    </w:p>
    <w:p w:rsidR="00C36D10" w:rsidRDefault="009E5EEB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proofErr w:type="gramStart"/>
      <w:r w:rsidRPr="004D1FC5">
        <w:t>Разместить</w:t>
      </w:r>
      <w:proofErr w:type="gramEnd"/>
      <w:r w:rsidRPr="004D1FC5">
        <w:t xml:space="preserve"> настоящее решение на официальном сайте территориальной избирательной комиссии </w:t>
      </w:r>
      <w:r>
        <w:t>Чайковского городского округа</w:t>
      </w:r>
      <w:r w:rsidRPr="004D1FC5">
        <w:t xml:space="preserve"> в информационно-телекоммуникационной сети «Интернет».</w:t>
      </w:r>
      <w:r w:rsidR="00C36D10">
        <w:t xml:space="preserve"> </w:t>
      </w:r>
    </w:p>
    <w:p w:rsidR="003F284A" w:rsidRDefault="009E5EEB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 w:rsidRPr="004D1FC5">
        <w:t xml:space="preserve">Возложить </w:t>
      </w:r>
      <w:proofErr w:type="gramStart"/>
      <w:r w:rsidRPr="004D1FC5">
        <w:t>контроль за</w:t>
      </w:r>
      <w:proofErr w:type="gramEnd"/>
      <w:r w:rsidRPr="004D1FC5">
        <w:t xml:space="preserve"> исполнением настоящего решения на председателя территориальной избирательной комиссии </w:t>
      </w:r>
      <w:r w:rsidR="00F607E1">
        <w:t xml:space="preserve">Чайковского городского округа </w:t>
      </w:r>
      <w:r>
        <w:t>Шамову Н.Н.</w:t>
      </w:r>
    </w:p>
    <w:p w:rsidR="009E5EEB" w:rsidRPr="005D664A" w:rsidRDefault="009E5EEB" w:rsidP="009E5EE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Pr="00FD0E8F" w:rsidRDefault="003F284A" w:rsidP="00285D4C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>
              <w:rPr>
                <w:szCs w:val="28"/>
              </w:rP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  <w:jc w:val="right"/>
            </w:pPr>
            <w:r>
              <w:t>Е.Н.Белоглазова</w:t>
            </w:r>
          </w:p>
        </w:tc>
      </w:tr>
    </w:tbl>
    <w:p w:rsidR="003F284A" w:rsidRDefault="003F284A" w:rsidP="00675BB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bCs/>
          <w:szCs w:val="28"/>
        </w:rPr>
      </w:pPr>
    </w:p>
    <w:sectPr w:rsidR="003F284A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9D3" w:rsidRDefault="003129D3">
      <w:r>
        <w:separator/>
      </w:r>
    </w:p>
  </w:endnote>
  <w:endnote w:type="continuationSeparator" w:id="0">
    <w:p w:rsidR="003129D3" w:rsidRDefault="00312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7" w:rsidRDefault="00FB792A">
    <w:pPr>
      <w:framePr w:wrap="around" w:vAnchor="text" w:hAnchor="margin" w:xAlign="right" w:y="1"/>
    </w:pPr>
    <w:r>
      <w:fldChar w:fldCharType="begin"/>
    </w:r>
    <w:r w:rsidR="00250917">
      <w:instrText xml:space="preserve">PAGE  </w:instrText>
    </w:r>
    <w:r>
      <w:fldChar w:fldCharType="separate"/>
    </w:r>
    <w:r w:rsidR="00250917">
      <w:rPr>
        <w:noProof/>
      </w:rPr>
      <w:t>1</w:t>
    </w:r>
    <w:r>
      <w:rPr>
        <w:noProof/>
      </w:rPr>
      <w:fldChar w:fldCharType="end"/>
    </w:r>
  </w:p>
  <w:p w:rsidR="00250917" w:rsidRDefault="0025091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7" w:rsidRDefault="00250917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9D3" w:rsidRDefault="003129D3">
      <w:r>
        <w:separator/>
      </w:r>
    </w:p>
  </w:footnote>
  <w:footnote w:type="continuationSeparator" w:id="0">
    <w:p w:rsidR="003129D3" w:rsidRDefault="003129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7" w:rsidRDefault="00FB792A">
    <w:pPr>
      <w:framePr w:wrap="around" w:vAnchor="text" w:hAnchor="margin" w:xAlign="center" w:y="1"/>
    </w:pPr>
    <w:r>
      <w:fldChar w:fldCharType="begin"/>
    </w:r>
    <w:r w:rsidR="00250917">
      <w:instrText xml:space="preserve">PAGE  </w:instrText>
    </w:r>
    <w:r>
      <w:fldChar w:fldCharType="separate"/>
    </w:r>
    <w:r w:rsidR="00250917">
      <w:rPr>
        <w:noProof/>
      </w:rPr>
      <w:t>1</w:t>
    </w:r>
    <w:r>
      <w:rPr>
        <w:noProof/>
      </w:rPr>
      <w:fldChar w:fldCharType="end"/>
    </w:r>
  </w:p>
  <w:p w:rsidR="00250917" w:rsidRDefault="0025091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17" w:rsidRDefault="00FB792A">
    <w:pPr>
      <w:framePr w:wrap="around" w:vAnchor="text" w:hAnchor="margin" w:xAlign="center" w:y="1"/>
    </w:pPr>
    <w:r>
      <w:fldChar w:fldCharType="begin"/>
    </w:r>
    <w:r w:rsidR="008238F9">
      <w:instrText xml:space="preserve">PAGE  </w:instrText>
    </w:r>
    <w:r>
      <w:fldChar w:fldCharType="separate"/>
    </w:r>
    <w:r w:rsidR="00CD5622">
      <w:rPr>
        <w:noProof/>
      </w:rPr>
      <w:t>2</w:t>
    </w:r>
    <w:r>
      <w:rPr>
        <w:noProof/>
      </w:rPr>
      <w:fldChar w:fldCharType="end"/>
    </w:r>
  </w:p>
  <w:p w:rsidR="00250917" w:rsidRDefault="00250917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250917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50917" w:rsidRPr="00592A53" w:rsidRDefault="00250917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250917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250917" w:rsidRDefault="00250917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250917" w:rsidRPr="00CA5A0E" w:rsidRDefault="00250917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50917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50917" w:rsidRPr="00592B00" w:rsidRDefault="00250917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50917" w:rsidRPr="00592B00" w:rsidRDefault="00250917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50917" w:rsidRPr="00592B00" w:rsidRDefault="00250917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50917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50917" w:rsidRDefault="00250917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50917" w:rsidRPr="00201E8F" w:rsidRDefault="00250917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50917" w:rsidRPr="00592B00" w:rsidRDefault="00250917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50917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50917" w:rsidRPr="00C477FF" w:rsidRDefault="00250917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250917" w:rsidRPr="00296CAB" w:rsidRDefault="00250917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05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7690F"/>
    <w:rsid w:val="00085696"/>
    <w:rsid w:val="00085DCE"/>
    <w:rsid w:val="000A624A"/>
    <w:rsid w:val="000B0EEA"/>
    <w:rsid w:val="000B1677"/>
    <w:rsid w:val="000B5190"/>
    <w:rsid w:val="000C3078"/>
    <w:rsid w:val="000D0D54"/>
    <w:rsid w:val="000D14EA"/>
    <w:rsid w:val="000E5732"/>
    <w:rsid w:val="000E6640"/>
    <w:rsid w:val="000E6A87"/>
    <w:rsid w:val="000F1485"/>
    <w:rsid w:val="00115836"/>
    <w:rsid w:val="0012113F"/>
    <w:rsid w:val="001243E3"/>
    <w:rsid w:val="001248C8"/>
    <w:rsid w:val="001265E5"/>
    <w:rsid w:val="001364E9"/>
    <w:rsid w:val="00137969"/>
    <w:rsid w:val="00147510"/>
    <w:rsid w:val="00154AF0"/>
    <w:rsid w:val="0015781C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869"/>
    <w:rsid w:val="00201E8F"/>
    <w:rsid w:val="00205244"/>
    <w:rsid w:val="00210F4F"/>
    <w:rsid w:val="00220567"/>
    <w:rsid w:val="00220864"/>
    <w:rsid w:val="00226F7B"/>
    <w:rsid w:val="00230F51"/>
    <w:rsid w:val="00246A64"/>
    <w:rsid w:val="00250917"/>
    <w:rsid w:val="00250B4F"/>
    <w:rsid w:val="00254901"/>
    <w:rsid w:val="00257A42"/>
    <w:rsid w:val="00257AE4"/>
    <w:rsid w:val="00262C7A"/>
    <w:rsid w:val="00264F65"/>
    <w:rsid w:val="00265EDC"/>
    <w:rsid w:val="00280D06"/>
    <w:rsid w:val="00285D4C"/>
    <w:rsid w:val="00295B33"/>
    <w:rsid w:val="00296CAB"/>
    <w:rsid w:val="002A27F6"/>
    <w:rsid w:val="002B21D1"/>
    <w:rsid w:val="002B3EE9"/>
    <w:rsid w:val="002C2A72"/>
    <w:rsid w:val="002D1F02"/>
    <w:rsid w:val="002D277C"/>
    <w:rsid w:val="002D4959"/>
    <w:rsid w:val="002D51CA"/>
    <w:rsid w:val="002D6E32"/>
    <w:rsid w:val="002E2BDC"/>
    <w:rsid w:val="002F6723"/>
    <w:rsid w:val="002F72BF"/>
    <w:rsid w:val="003012C6"/>
    <w:rsid w:val="00303229"/>
    <w:rsid w:val="00303589"/>
    <w:rsid w:val="003129D3"/>
    <w:rsid w:val="00325848"/>
    <w:rsid w:val="00331EFD"/>
    <w:rsid w:val="00334653"/>
    <w:rsid w:val="00337B59"/>
    <w:rsid w:val="00341096"/>
    <w:rsid w:val="00350C78"/>
    <w:rsid w:val="00357CAF"/>
    <w:rsid w:val="00364504"/>
    <w:rsid w:val="00365DAC"/>
    <w:rsid w:val="003663CE"/>
    <w:rsid w:val="00371D99"/>
    <w:rsid w:val="00376767"/>
    <w:rsid w:val="00376996"/>
    <w:rsid w:val="00383862"/>
    <w:rsid w:val="00385F5E"/>
    <w:rsid w:val="003864F2"/>
    <w:rsid w:val="003A6E87"/>
    <w:rsid w:val="003B5AAA"/>
    <w:rsid w:val="003B6DF8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17B30"/>
    <w:rsid w:val="0042123A"/>
    <w:rsid w:val="00421611"/>
    <w:rsid w:val="00431D10"/>
    <w:rsid w:val="00444C73"/>
    <w:rsid w:val="004452FB"/>
    <w:rsid w:val="00447D5C"/>
    <w:rsid w:val="00461A95"/>
    <w:rsid w:val="00462428"/>
    <w:rsid w:val="004648F9"/>
    <w:rsid w:val="00474EF2"/>
    <w:rsid w:val="00482CFE"/>
    <w:rsid w:val="00484932"/>
    <w:rsid w:val="004937B6"/>
    <w:rsid w:val="004A1B98"/>
    <w:rsid w:val="004B052C"/>
    <w:rsid w:val="004B1BBC"/>
    <w:rsid w:val="004B1FC7"/>
    <w:rsid w:val="004B5FF3"/>
    <w:rsid w:val="004B6018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4B70"/>
    <w:rsid w:val="005A62A6"/>
    <w:rsid w:val="005A63F3"/>
    <w:rsid w:val="005C1D92"/>
    <w:rsid w:val="005D664A"/>
    <w:rsid w:val="005E0EEA"/>
    <w:rsid w:val="005E5180"/>
    <w:rsid w:val="005F5BA8"/>
    <w:rsid w:val="00600F16"/>
    <w:rsid w:val="00622D6A"/>
    <w:rsid w:val="0062561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065"/>
    <w:rsid w:val="006917DF"/>
    <w:rsid w:val="006928A1"/>
    <w:rsid w:val="00695EF5"/>
    <w:rsid w:val="00696038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D0F4B"/>
    <w:rsid w:val="006F4722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B7E73"/>
    <w:rsid w:val="007C52A7"/>
    <w:rsid w:val="007E4EC0"/>
    <w:rsid w:val="00800261"/>
    <w:rsid w:val="00811B95"/>
    <w:rsid w:val="00813760"/>
    <w:rsid w:val="0081478D"/>
    <w:rsid w:val="008238F9"/>
    <w:rsid w:val="008338E7"/>
    <w:rsid w:val="008460CF"/>
    <w:rsid w:val="00857FC3"/>
    <w:rsid w:val="0086424C"/>
    <w:rsid w:val="00867F8C"/>
    <w:rsid w:val="00873008"/>
    <w:rsid w:val="008858AC"/>
    <w:rsid w:val="008865C1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D2D9D"/>
    <w:rsid w:val="008E4759"/>
    <w:rsid w:val="008F1CA2"/>
    <w:rsid w:val="008F37B9"/>
    <w:rsid w:val="008F669A"/>
    <w:rsid w:val="00902D5C"/>
    <w:rsid w:val="00905991"/>
    <w:rsid w:val="00913FA0"/>
    <w:rsid w:val="009149A5"/>
    <w:rsid w:val="009213EB"/>
    <w:rsid w:val="00923635"/>
    <w:rsid w:val="0092526C"/>
    <w:rsid w:val="0093411B"/>
    <w:rsid w:val="00944EC7"/>
    <w:rsid w:val="00952780"/>
    <w:rsid w:val="009558A9"/>
    <w:rsid w:val="009633F9"/>
    <w:rsid w:val="0096440D"/>
    <w:rsid w:val="009713CC"/>
    <w:rsid w:val="009745A9"/>
    <w:rsid w:val="00975170"/>
    <w:rsid w:val="009835E7"/>
    <w:rsid w:val="009941AF"/>
    <w:rsid w:val="009A090B"/>
    <w:rsid w:val="009B060F"/>
    <w:rsid w:val="009B205C"/>
    <w:rsid w:val="009B4D41"/>
    <w:rsid w:val="009B508D"/>
    <w:rsid w:val="009B7173"/>
    <w:rsid w:val="009C0C0A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E0875"/>
    <w:rsid w:val="00AF40DF"/>
    <w:rsid w:val="00B02235"/>
    <w:rsid w:val="00B100EF"/>
    <w:rsid w:val="00B1160A"/>
    <w:rsid w:val="00B11B42"/>
    <w:rsid w:val="00B12AFC"/>
    <w:rsid w:val="00B14765"/>
    <w:rsid w:val="00B1533B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617B8"/>
    <w:rsid w:val="00B6276F"/>
    <w:rsid w:val="00B71092"/>
    <w:rsid w:val="00B7195A"/>
    <w:rsid w:val="00B72D4A"/>
    <w:rsid w:val="00B73D7F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4117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739B6"/>
    <w:rsid w:val="00C81119"/>
    <w:rsid w:val="00C87DD5"/>
    <w:rsid w:val="00C9299B"/>
    <w:rsid w:val="00C96763"/>
    <w:rsid w:val="00CA1BAF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45F"/>
    <w:rsid w:val="00CD1FD2"/>
    <w:rsid w:val="00CD5622"/>
    <w:rsid w:val="00CE0EBB"/>
    <w:rsid w:val="00CF06C8"/>
    <w:rsid w:val="00CF1EBC"/>
    <w:rsid w:val="00D05B3A"/>
    <w:rsid w:val="00D06038"/>
    <w:rsid w:val="00D06765"/>
    <w:rsid w:val="00D068DC"/>
    <w:rsid w:val="00D07A22"/>
    <w:rsid w:val="00D16801"/>
    <w:rsid w:val="00D266E7"/>
    <w:rsid w:val="00D277F2"/>
    <w:rsid w:val="00D279BD"/>
    <w:rsid w:val="00D3439F"/>
    <w:rsid w:val="00D50D5D"/>
    <w:rsid w:val="00D5267A"/>
    <w:rsid w:val="00D54B51"/>
    <w:rsid w:val="00D63832"/>
    <w:rsid w:val="00D642F3"/>
    <w:rsid w:val="00D715AA"/>
    <w:rsid w:val="00D81BB7"/>
    <w:rsid w:val="00D916DF"/>
    <w:rsid w:val="00D923FA"/>
    <w:rsid w:val="00DA24A3"/>
    <w:rsid w:val="00DB235A"/>
    <w:rsid w:val="00DB6E40"/>
    <w:rsid w:val="00DC45FC"/>
    <w:rsid w:val="00DC5B67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46E"/>
    <w:rsid w:val="00E2366A"/>
    <w:rsid w:val="00E31512"/>
    <w:rsid w:val="00E366A2"/>
    <w:rsid w:val="00E45EA8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B4408"/>
    <w:rsid w:val="00EC22A9"/>
    <w:rsid w:val="00EC56D7"/>
    <w:rsid w:val="00EC6E46"/>
    <w:rsid w:val="00ED1E84"/>
    <w:rsid w:val="00ED46C9"/>
    <w:rsid w:val="00EF312D"/>
    <w:rsid w:val="00F0343B"/>
    <w:rsid w:val="00F0456C"/>
    <w:rsid w:val="00F202F5"/>
    <w:rsid w:val="00F2108D"/>
    <w:rsid w:val="00F23E87"/>
    <w:rsid w:val="00F2658A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B792A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92E5F-EC6F-45C7-ADA5-66F5EE0AB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30</TotalTime>
  <Pages>1</Pages>
  <Words>117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17</cp:revision>
  <cp:lastPrinted>2026-08-24T05:30:00Z</cp:lastPrinted>
  <dcterms:created xsi:type="dcterms:W3CDTF">2026-08-15T12:32:00Z</dcterms:created>
  <dcterms:modified xsi:type="dcterms:W3CDTF">2026-08-24T05:30:00Z</dcterms:modified>
</cp:coreProperties>
</file>