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3D5571" w:rsidRDefault="006910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-5.55pt;margin-top:177pt;width:488.25pt;height:49.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" filled="f" stroked="f">
            <v:textbox inset="0,0,0,0">
              <w:txbxContent>
                <w:p w:rsidR="00250917" w:rsidRPr="00D06038" w:rsidRDefault="00250917" w:rsidP="009835E7">
                  <w:pPr>
                    <w:ind w:firstLine="709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 xml:space="preserve">О формировании участковой избирательной комиссии избирательного участка № 4053 образованного в месте временного пребывания избирателей </w:t>
                  </w:r>
                </w:p>
                <w:p w:rsidR="00250917" w:rsidRPr="00B33253" w:rsidRDefault="00250917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margin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250917" w:rsidRPr="00DF42F4" w:rsidRDefault="00250917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24.08.2026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" filled="f" stroked="f">
            <v:textbox inset="0,0,0,0">
              <w:txbxContent>
                <w:p w:rsidR="00250917" w:rsidRPr="0016474C" w:rsidRDefault="00250917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>
                    <w:rPr>
                      <w:sz w:val="24"/>
                      <w:szCs w:val="24"/>
                    </w:rPr>
                    <w:t>7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 w:rsidR="00F0343B">
                    <w:rPr>
                      <w:sz w:val="24"/>
                      <w:szCs w:val="24"/>
                    </w:rPr>
                    <w:t>2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4B6018" w:rsidRPr="004B6018" w:rsidRDefault="00F953E7" w:rsidP="004B6018">
      <w:pPr>
        <w:spacing w:line="36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ab/>
      </w:r>
      <w:r w:rsidR="004B6018">
        <w:rPr>
          <w:szCs w:val="28"/>
        </w:rPr>
        <w:t xml:space="preserve">Руководствуясь </w:t>
      </w:r>
      <w:r w:rsidR="0007690F">
        <w:rPr>
          <w:szCs w:val="28"/>
        </w:rPr>
        <w:t xml:space="preserve">пунктом </w:t>
      </w:r>
      <w:r w:rsidR="004B6018">
        <w:rPr>
          <w:szCs w:val="28"/>
        </w:rPr>
        <w:t>1.1</w:t>
      </w:r>
      <w:r w:rsidR="0007690F">
        <w:rPr>
          <w:szCs w:val="28"/>
        </w:rPr>
        <w:t xml:space="preserve"> статьи </w:t>
      </w:r>
      <w:r w:rsidR="004B6018">
        <w:rPr>
          <w:szCs w:val="28"/>
        </w:rPr>
        <w:t>27</w:t>
      </w:r>
      <w:r w:rsidR="0007690F">
        <w:rPr>
          <w:szCs w:val="28"/>
        </w:rPr>
        <w:t xml:space="preserve">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  <w:r w:rsidR="004B6018">
        <w:rPr>
          <w:szCs w:val="28"/>
        </w:rPr>
        <w:t xml:space="preserve">на основании </w:t>
      </w:r>
      <w:r w:rsidR="00D266E7">
        <w:rPr>
          <w:szCs w:val="28"/>
        </w:rPr>
        <w:t>решени</w:t>
      </w:r>
      <w:r w:rsidR="004B6018">
        <w:rPr>
          <w:szCs w:val="28"/>
        </w:rPr>
        <w:t>й</w:t>
      </w:r>
      <w:r w:rsidR="00D266E7">
        <w:rPr>
          <w:szCs w:val="28"/>
        </w:rPr>
        <w:t xml:space="preserve"> территориальной избирательной комиссии Чайковского городского округа от 1</w:t>
      </w:r>
      <w:r w:rsidR="00F2658A">
        <w:rPr>
          <w:szCs w:val="28"/>
        </w:rPr>
        <w:t>8</w:t>
      </w:r>
      <w:r w:rsidR="00D266E7">
        <w:rPr>
          <w:szCs w:val="28"/>
        </w:rPr>
        <w:t>.08.202</w:t>
      </w:r>
      <w:r w:rsidR="008238F9">
        <w:rPr>
          <w:szCs w:val="28"/>
        </w:rPr>
        <w:t>6</w:t>
      </w:r>
      <w:r w:rsidR="00D266E7">
        <w:rPr>
          <w:szCs w:val="28"/>
        </w:rPr>
        <w:t xml:space="preserve"> № 126/01-5 «Об </w:t>
      </w:r>
      <w:r w:rsidR="00D266E7" w:rsidRPr="00D266E7">
        <w:rPr>
          <w:bCs/>
          <w:szCs w:val="28"/>
        </w:rPr>
        <w:t>образовании избирательного участка в месте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совмещенными с ними выборами, назначенных на 20 сентября 2026 года»</w:t>
      </w:r>
      <w:r w:rsidR="004B6018">
        <w:rPr>
          <w:bCs/>
          <w:szCs w:val="28"/>
        </w:rPr>
        <w:t xml:space="preserve"> и № 126/02-5 «</w:t>
      </w:r>
      <w:r w:rsidR="004B6018" w:rsidRPr="004B6018">
        <w:rPr>
          <w:bCs/>
          <w:szCs w:val="28"/>
        </w:rPr>
        <w:t xml:space="preserve">Об определении численного состава участковой избирательной комиссии избирательного участка № 4053, образованного в месте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совмещенными с ними выборах, назначенных на 20 сентября 2026 года» </w:t>
      </w:r>
    </w:p>
    <w:p w:rsidR="009E5EEB" w:rsidRDefault="009E5EEB" w:rsidP="00265EDC">
      <w:pPr>
        <w:pStyle w:val="a7"/>
        <w:suppressAutoHyphens/>
        <w:spacing w:line="360" w:lineRule="auto"/>
        <w:ind w:firstLine="709"/>
        <w:jc w:val="center"/>
      </w:pPr>
      <w:r w:rsidRPr="004D1FC5">
        <w:t xml:space="preserve">Комиссия  </w:t>
      </w:r>
      <w:r w:rsidRPr="004D1FC5">
        <w:rPr>
          <w:spacing w:val="100"/>
        </w:rPr>
        <w:t>решае</w:t>
      </w:r>
      <w:r w:rsidRPr="004D1FC5">
        <w:t>т:</w:t>
      </w:r>
    </w:p>
    <w:p w:rsidR="008865C1" w:rsidRPr="00280D06" w:rsidRDefault="004B6018" w:rsidP="00250917">
      <w:pPr>
        <w:pStyle w:val="a7"/>
        <w:numPr>
          <w:ilvl w:val="0"/>
          <w:numId w:val="8"/>
        </w:numPr>
        <w:suppressAutoHyphens/>
        <w:spacing w:line="360" w:lineRule="auto"/>
        <w:ind w:left="0" w:firstLine="709"/>
      </w:pPr>
      <w:r>
        <w:t xml:space="preserve">Сформировать </w:t>
      </w:r>
      <w:r w:rsidR="00D266E7">
        <w:t>участков</w:t>
      </w:r>
      <w:r w:rsidR="005F5BA8">
        <w:t>ую</w:t>
      </w:r>
      <w:r w:rsidR="00D266E7">
        <w:t xml:space="preserve"> избирательн</w:t>
      </w:r>
      <w:r w:rsidR="005F5BA8">
        <w:t>ую</w:t>
      </w:r>
      <w:r w:rsidR="00D266E7">
        <w:t xml:space="preserve"> комисси</w:t>
      </w:r>
      <w:r w:rsidR="005F5BA8">
        <w:t>ю</w:t>
      </w:r>
      <w:r w:rsidR="00D266E7">
        <w:t xml:space="preserve"> избирательного участка № 4053, о</w:t>
      </w:r>
      <w:r w:rsidR="0007690F">
        <w:t>бразова</w:t>
      </w:r>
      <w:r w:rsidR="00D266E7">
        <w:t>нного</w:t>
      </w:r>
      <w:r w:rsidR="0007690F">
        <w:t xml:space="preserve"> </w:t>
      </w:r>
      <w:r w:rsidR="00B73D7F">
        <w:t xml:space="preserve">в </w:t>
      </w:r>
      <w:r w:rsidR="00B73D7F">
        <w:rPr>
          <w:szCs w:val="28"/>
        </w:rPr>
        <w:t>месте временного пребывания избирателей</w:t>
      </w:r>
      <w:r w:rsidR="005F5BA8">
        <w:rPr>
          <w:szCs w:val="28"/>
        </w:rPr>
        <w:t>, в ГБУЗ ПК «Чайковская центральная городская больница», в количестве 7 (се</w:t>
      </w:r>
      <w:r w:rsidR="008865C1">
        <w:rPr>
          <w:szCs w:val="28"/>
        </w:rPr>
        <w:t>м</w:t>
      </w:r>
      <w:r w:rsidR="00F0343B">
        <w:rPr>
          <w:szCs w:val="28"/>
        </w:rPr>
        <w:t>и</w:t>
      </w:r>
      <w:r w:rsidR="005F5BA8">
        <w:rPr>
          <w:szCs w:val="28"/>
        </w:rPr>
        <w:t xml:space="preserve">) </w:t>
      </w:r>
      <w:r w:rsidR="008865C1">
        <w:rPr>
          <w:szCs w:val="28"/>
        </w:rPr>
        <w:t xml:space="preserve">членов с правом решающего голоса, с </w:t>
      </w:r>
      <w:r w:rsidR="008865C1" w:rsidRPr="00280D06">
        <w:rPr>
          <w:szCs w:val="28"/>
        </w:rPr>
        <w:t>окончанием срока полномочий по истечении десяти дней со дня официального опубликования результатов выборов, в следующем составе:</w:t>
      </w:r>
    </w:p>
    <w:p w:rsidR="00250917" w:rsidRDefault="00250917" w:rsidP="00250917">
      <w:pPr>
        <w:pStyle w:val="a7"/>
        <w:suppressAutoHyphens/>
        <w:spacing w:line="360" w:lineRule="auto"/>
        <w:ind w:firstLine="0"/>
        <w:rPr>
          <w:szCs w:val="28"/>
        </w:rPr>
      </w:pPr>
      <w:r>
        <w:tab/>
        <w:t xml:space="preserve">Гагарина Татьяна Сергеевна, </w:t>
      </w:r>
      <w:proofErr w:type="gramStart"/>
      <w:r>
        <w:t>выдвинутый</w:t>
      </w:r>
      <w:proofErr w:type="gramEnd"/>
      <w:r>
        <w:t xml:space="preserve"> </w:t>
      </w:r>
      <w:r w:rsidRPr="006D2401">
        <w:rPr>
          <w:szCs w:val="28"/>
        </w:rPr>
        <w:t>Пермской региональной общественной организацией «Студенческие сельскохозяйственные отряды»</w:t>
      </w:r>
      <w:r w:rsidR="00F0343B">
        <w:rPr>
          <w:szCs w:val="28"/>
        </w:rPr>
        <w:t>;</w:t>
      </w:r>
    </w:p>
    <w:p w:rsidR="00250917" w:rsidRDefault="00250917" w:rsidP="00F0343B">
      <w:pPr>
        <w:spacing w:line="360" w:lineRule="auto"/>
        <w:jc w:val="both"/>
        <w:rPr>
          <w:szCs w:val="28"/>
        </w:rPr>
      </w:pPr>
      <w:r>
        <w:rPr>
          <w:szCs w:val="28"/>
        </w:rPr>
        <w:lastRenderedPageBreak/>
        <w:tab/>
        <w:t>Козлов Евгений Сергеевич, выдвинутый с</w:t>
      </w:r>
      <w:r w:rsidRPr="005A680A">
        <w:rPr>
          <w:szCs w:val="28"/>
        </w:rPr>
        <w:t>обранием избирателей по месту жительства</w:t>
      </w:r>
      <w:r w:rsidR="00F0343B">
        <w:rPr>
          <w:szCs w:val="28"/>
        </w:rPr>
        <w:t>;</w:t>
      </w:r>
    </w:p>
    <w:p w:rsidR="00F0343B" w:rsidRDefault="00250917" w:rsidP="00F0343B">
      <w:pPr>
        <w:spacing w:line="360" w:lineRule="auto"/>
        <w:jc w:val="both"/>
        <w:rPr>
          <w:szCs w:val="28"/>
        </w:rPr>
      </w:pPr>
      <w:r>
        <w:tab/>
      </w:r>
      <w:r w:rsidRPr="005A680A">
        <w:rPr>
          <w:szCs w:val="28"/>
        </w:rPr>
        <w:t>Перевозчикова Ирина Рудольфовна</w:t>
      </w:r>
      <w:r>
        <w:rPr>
          <w:szCs w:val="28"/>
        </w:rPr>
        <w:t xml:space="preserve"> </w:t>
      </w:r>
      <w:proofErr w:type="gramStart"/>
      <w:r>
        <w:t>выдвинутый</w:t>
      </w:r>
      <w:proofErr w:type="gramEnd"/>
      <w:r>
        <w:t xml:space="preserve"> </w:t>
      </w:r>
      <w:r>
        <w:rPr>
          <w:szCs w:val="28"/>
        </w:rPr>
        <w:t>с</w:t>
      </w:r>
      <w:r w:rsidRPr="005A680A">
        <w:rPr>
          <w:szCs w:val="28"/>
        </w:rPr>
        <w:t>обранием избирателей по месту работы</w:t>
      </w:r>
      <w:r w:rsidR="00F0343B">
        <w:rPr>
          <w:szCs w:val="28"/>
        </w:rPr>
        <w:t>;</w:t>
      </w:r>
    </w:p>
    <w:p w:rsidR="00250917" w:rsidRDefault="00250917" w:rsidP="00F0343B">
      <w:pPr>
        <w:spacing w:line="360" w:lineRule="auto"/>
        <w:jc w:val="both"/>
        <w:rPr>
          <w:szCs w:val="28"/>
        </w:rPr>
      </w:pPr>
      <w:r>
        <w:rPr>
          <w:szCs w:val="28"/>
        </w:rPr>
        <w:tab/>
      </w:r>
      <w:r w:rsidRPr="005A680A">
        <w:rPr>
          <w:szCs w:val="28"/>
        </w:rPr>
        <w:t>Пьянкова Ирина Николаевна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выдвинутый</w:t>
      </w:r>
      <w:proofErr w:type="gramEnd"/>
      <w:r>
        <w:rPr>
          <w:szCs w:val="28"/>
        </w:rPr>
        <w:t xml:space="preserve"> </w:t>
      </w:r>
      <w:r w:rsidRPr="005A680A">
        <w:rPr>
          <w:szCs w:val="28"/>
        </w:rPr>
        <w:t>Пермским региональным отделением Молодежной общероссийской общественной организации «Российские студенческие отряды»</w:t>
      </w:r>
      <w:r w:rsidR="00F0343B">
        <w:rPr>
          <w:szCs w:val="28"/>
        </w:rPr>
        <w:t>;</w:t>
      </w:r>
    </w:p>
    <w:p w:rsidR="00250917" w:rsidRDefault="00250917" w:rsidP="00F0343B">
      <w:pPr>
        <w:spacing w:line="360" w:lineRule="auto"/>
        <w:jc w:val="both"/>
        <w:rPr>
          <w:szCs w:val="28"/>
        </w:rPr>
      </w:pPr>
      <w:r>
        <w:rPr>
          <w:szCs w:val="28"/>
        </w:rPr>
        <w:tab/>
      </w:r>
      <w:proofErr w:type="spellStart"/>
      <w:r w:rsidRPr="005A680A">
        <w:rPr>
          <w:szCs w:val="28"/>
        </w:rPr>
        <w:t>Френева</w:t>
      </w:r>
      <w:proofErr w:type="spellEnd"/>
      <w:r w:rsidRPr="005A680A">
        <w:rPr>
          <w:szCs w:val="28"/>
        </w:rPr>
        <w:t xml:space="preserve"> Розалия </w:t>
      </w:r>
      <w:proofErr w:type="spellStart"/>
      <w:r w:rsidRPr="005A680A">
        <w:rPr>
          <w:szCs w:val="28"/>
        </w:rPr>
        <w:t>Миннераифовна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выдвинутый</w:t>
      </w:r>
      <w:proofErr w:type="gramEnd"/>
      <w:r>
        <w:rPr>
          <w:szCs w:val="28"/>
        </w:rPr>
        <w:t xml:space="preserve"> с</w:t>
      </w:r>
      <w:r w:rsidRPr="005A680A">
        <w:rPr>
          <w:szCs w:val="28"/>
        </w:rPr>
        <w:t>обранием избирателей по месту работы</w:t>
      </w:r>
      <w:r w:rsidR="00F0343B">
        <w:rPr>
          <w:szCs w:val="28"/>
        </w:rPr>
        <w:t>;</w:t>
      </w:r>
    </w:p>
    <w:p w:rsidR="00250917" w:rsidRDefault="00250917" w:rsidP="00F0343B">
      <w:pPr>
        <w:spacing w:line="360" w:lineRule="auto"/>
        <w:jc w:val="both"/>
        <w:rPr>
          <w:szCs w:val="28"/>
        </w:rPr>
      </w:pPr>
      <w:r>
        <w:rPr>
          <w:szCs w:val="28"/>
        </w:rPr>
        <w:tab/>
      </w:r>
      <w:r w:rsidRPr="005A680A">
        <w:rPr>
          <w:szCs w:val="28"/>
        </w:rPr>
        <w:t>Чистякова Зоя Алексеевна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выдвинутый</w:t>
      </w:r>
      <w:proofErr w:type="gramEnd"/>
      <w:r>
        <w:rPr>
          <w:szCs w:val="28"/>
        </w:rPr>
        <w:t xml:space="preserve"> с</w:t>
      </w:r>
      <w:r w:rsidRPr="005A680A">
        <w:rPr>
          <w:szCs w:val="28"/>
        </w:rPr>
        <w:t>обранием избирателей по</w:t>
      </w:r>
      <w:r>
        <w:rPr>
          <w:szCs w:val="28"/>
        </w:rPr>
        <w:t xml:space="preserve"> </w:t>
      </w:r>
      <w:r w:rsidRPr="005A680A">
        <w:rPr>
          <w:szCs w:val="28"/>
        </w:rPr>
        <w:t>месту жительства</w:t>
      </w:r>
      <w:r w:rsidR="00F0343B">
        <w:rPr>
          <w:szCs w:val="28"/>
        </w:rPr>
        <w:t>;</w:t>
      </w:r>
    </w:p>
    <w:p w:rsidR="00250917" w:rsidRPr="005A680A" w:rsidRDefault="00250917" w:rsidP="00F0343B">
      <w:pPr>
        <w:spacing w:line="360" w:lineRule="auto"/>
        <w:jc w:val="both"/>
        <w:rPr>
          <w:szCs w:val="28"/>
        </w:rPr>
      </w:pPr>
      <w:r>
        <w:rPr>
          <w:szCs w:val="28"/>
        </w:rPr>
        <w:tab/>
      </w:r>
      <w:r w:rsidRPr="005A680A">
        <w:rPr>
          <w:szCs w:val="28"/>
        </w:rPr>
        <w:t xml:space="preserve">Шалаева Дарья Николаевна </w:t>
      </w:r>
      <w:proofErr w:type="gramStart"/>
      <w:r>
        <w:rPr>
          <w:szCs w:val="28"/>
        </w:rPr>
        <w:t>выдвинутый</w:t>
      </w:r>
      <w:proofErr w:type="gramEnd"/>
      <w:r>
        <w:rPr>
          <w:szCs w:val="28"/>
        </w:rPr>
        <w:t xml:space="preserve"> с</w:t>
      </w:r>
      <w:r w:rsidRPr="005A680A">
        <w:rPr>
          <w:szCs w:val="28"/>
        </w:rPr>
        <w:t>обранием избирателей по месту работы</w:t>
      </w:r>
      <w:r w:rsidR="008238F9">
        <w:rPr>
          <w:szCs w:val="28"/>
        </w:rPr>
        <w:t>.</w:t>
      </w:r>
    </w:p>
    <w:p w:rsidR="00C36D10" w:rsidRDefault="009E5EEB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 w:rsidRPr="004D1FC5">
        <w:t xml:space="preserve">Разместить настоящее решение на официальном сайте территориальной избирательной комиссии </w:t>
      </w:r>
      <w:r>
        <w:t>Чайковского городского округа</w:t>
      </w:r>
      <w:r w:rsidRPr="004D1FC5">
        <w:t xml:space="preserve"> в информационно-телекоммуникационной сети «Интернет».</w:t>
      </w:r>
      <w:r w:rsidR="00C36D10">
        <w:t xml:space="preserve"> </w:t>
      </w:r>
    </w:p>
    <w:p w:rsidR="003F284A" w:rsidRDefault="009E5EEB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 w:rsidRPr="004D1FC5">
        <w:t xml:space="preserve">Возложить контроль за исполнением настоящего решения на председателя территориальной избирательной комиссии </w:t>
      </w:r>
      <w:r w:rsidR="00F607E1">
        <w:t xml:space="preserve">Чайковского городского округа </w:t>
      </w:r>
      <w:r>
        <w:t>Шамову Н.Н.</w:t>
      </w:r>
    </w:p>
    <w:p w:rsidR="009E5EEB" w:rsidRPr="005D664A" w:rsidRDefault="009E5EEB" w:rsidP="009E5EE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Pr="00FD0E8F" w:rsidRDefault="003F284A" w:rsidP="00285D4C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</w:pPr>
            <w:r>
              <w:t xml:space="preserve">Секретарь </w:t>
            </w:r>
            <w:r>
              <w:rPr>
                <w:szCs w:val="28"/>
              </w:rP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  <w:jc w:val="right"/>
            </w:pPr>
            <w:r>
              <w:t>Е.Н.Белоглазова</w:t>
            </w:r>
          </w:p>
        </w:tc>
      </w:tr>
    </w:tbl>
    <w:p w:rsidR="003F284A" w:rsidRDefault="003F284A" w:rsidP="00675BB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bCs/>
          <w:szCs w:val="28"/>
        </w:rPr>
      </w:pPr>
    </w:p>
    <w:p w:rsidR="00180AC8" w:rsidRDefault="00180AC8" w:rsidP="00BD6745">
      <w:pPr>
        <w:ind w:left="4536"/>
        <w:jc w:val="center"/>
        <w:rPr>
          <w:sz w:val="24"/>
          <w:szCs w:val="24"/>
        </w:rPr>
      </w:pPr>
    </w:p>
    <w:p w:rsidR="00180AC8" w:rsidRDefault="00180AC8" w:rsidP="00BD6745">
      <w:pPr>
        <w:ind w:left="4536"/>
        <w:jc w:val="center"/>
        <w:rPr>
          <w:sz w:val="24"/>
          <w:szCs w:val="24"/>
        </w:rPr>
      </w:pPr>
    </w:p>
    <w:p w:rsidR="00180AC8" w:rsidRDefault="00180AC8" w:rsidP="00BD6745">
      <w:pPr>
        <w:ind w:left="4536"/>
        <w:jc w:val="center"/>
        <w:rPr>
          <w:sz w:val="24"/>
          <w:szCs w:val="24"/>
        </w:rPr>
      </w:pPr>
    </w:p>
    <w:p w:rsidR="00012BA5" w:rsidRDefault="00012BA5" w:rsidP="00BD6745">
      <w:pPr>
        <w:ind w:left="4536"/>
        <w:jc w:val="center"/>
        <w:rPr>
          <w:sz w:val="24"/>
          <w:szCs w:val="24"/>
        </w:rPr>
      </w:pPr>
    </w:p>
    <w:p w:rsidR="00012BA5" w:rsidRDefault="00012BA5" w:rsidP="002D1F02">
      <w:pPr>
        <w:spacing w:line="360" w:lineRule="auto"/>
        <w:ind w:left="4536"/>
        <w:jc w:val="center"/>
        <w:rPr>
          <w:sz w:val="24"/>
          <w:szCs w:val="24"/>
        </w:rPr>
      </w:pPr>
    </w:p>
    <w:sectPr w:rsidR="00012BA5" w:rsidSect="00285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9D3" w:rsidRDefault="003129D3">
      <w:r>
        <w:separator/>
      </w:r>
    </w:p>
  </w:endnote>
  <w:endnote w:type="continuationSeparator" w:id="0">
    <w:p w:rsidR="003129D3" w:rsidRDefault="00312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7" w:rsidRDefault="00691065">
    <w:pPr>
      <w:framePr w:wrap="around" w:vAnchor="text" w:hAnchor="margin" w:xAlign="right" w:y="1"/>
    </w:pPr>
    <w:r>
      <w:fldChar w:fldCharType="begin"/>
    </w:r>
    <w:r w:rsidR="00250917">
      <w:instrText xml:space="preserve">PAGE  </w:instrText>
    </w:r>
    <w:r>
      <w:fldChar w:fldCharType="separate"/>
    </w:r>
    <w:r w:rsidR="00250917">
      <w:rPr>
        <w:noProof/>
      </w:rPr>
      <w:t>1</w:t>
    </w:r>
    <w:r>
      <w:rPr>
        <w:noProof/>
      </w:rPr>
      <w:fldChar w:fldCharType="end"/>
    </w:r>
  </w:p>
  <w:p w:rsidR="00250917" w:rsidRDefault="00250917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7" w:rsidRDefault="00250917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9D3" w:rsidRDefault="003129D3">
      <w:r>
        <w:separator/>
      </w:r>
    </w:p>
  </w:footnote>
  <w:footnote w:type="continuationSeparator" w:id="0">
    <w:p w:rsidR="003129D3" w:rsidRDefault="003129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7" w:rsidRDefault="00691065">
    <w:pPr>
      <w:framePr w:wrap="around" w:vAnchor="text" w:hAnchor="margin" w:xAlign="center" w:y="1"/>
    </w:pPr>
    <w:r>
      <w:fldChar w:fldCharType="begin"/>
    </w:r>
    <w:r w:rsidR="00250917">
      <w:instrText xml:space="preserve">PAGE  </w:instrText>
    </w:r>
    <w:r>
      <w:fldChar w:fldCharType="separate"/>
    </w:r>
    <w:r w:rsidR="00250917">
      <w:rPr>
        <w:noProof/>
      </w:rPr>
      <w:t>1</w:t>
    </w:r>
    <w:r>
      <w:rPr>
        <w:noProof/>
      </w:rPr>
      <w:fldChar w:fldCharType="end"/>
    </w:r>
  </w:p>
  <w:p w:rsidR="00250917" w:rsidRDefault="0025091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7" w:rsidRDefault="00691065">
    <w:pPr>
      <w:framePr w:wrap="around" w:vAnchor="text" w:hAnchor="margin" w:xAlign="center" w:y="1"/>
    </w:pPr>
    <w:r>
      <w:fldChar w:fldCharType="begin"/>
    </w:r>
    <w:r w:rsidR="008238F9">
      <w:instrText xml:space="preserve">PAGE  </w:instrText>
    </w:r>
    <w:r>
      <w:fldChar w:fldCharType="separate"/>
    </w:r>
    <w:r w:rsidR="00F0343B">
      <w:rPr>
        <w:noProof/>
      </w:rPr>
      <w:t>2</w:t>
    </w:r>
    <w:r>
      <w:rPr>
        <w:noProof/>
      </w:rPr>
      <w:fldChar w:fldCharType="end"/>
    </w:r>
  </w:p>
  <w:p w:rsidR="00250917" w:rsidRDefault="00250917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250917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50917" w:rsidRPr="00592A53" w:rsidRDefault="00250917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250917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250917" w:rsidRDefault="00250917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250917" w:rsidRPr="00CA5A0E" w:rsidRDefault="00250917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50917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50917" w:rsidRPr="00592B00" w:rsidRDefault="00250917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50917" w:rsidRPr="00592B00" w:rsidRDefault="00250917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50917" w:rsidRPr="00592B00" w:rsidRDefault="00250917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50917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50917" w:rsidRDefault="00250917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50917" w:rsidRPr="00201E8F" w:rsidRDefault="00250917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50917" w:rsidRPr="00592B00" w:rsidRDefault="00250917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50917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50917" w:rsidRPr="00C477FF" w:rsidRDefault="00250917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250917" w:rsidRPr="00296CAB" w:rsidRDefault="00250917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05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7690F"/>
    <w:rsid w:val="00085696"/>
    <w:rsid w:val="00085DCE"/>
    <w:rsid w:val="000A624A"/>
    <w:rsid w:val="000B0EEA"/>
    <w:rsid w:val="000B1677"/>
    <w:rsid w:val="000B5190"/>
    <w:rsid w:val="000C3078"/>
    <w:rsid w:val="000D0D54"/>
    <w:rsid w:val="000D14EA"/>
    <w:rsid w:val="000E5732"/>
    <w:rsid w:val="000E6640"/>
    <w:rsid w:val="000E6A87"/>
    <w:rsid w:val="000F1485"/>
    <w:rsid w:val="00115836"/>
    <w:rsid w:val="0012113F"/>
    <w:rsid w:val="001243E3"/>
    <w:rsid w:val="001248C8"/>
    <w:rsid w:val="001265E5"/>
    <w:rsid w:val="001364E9"/>
    <w:rsid w:val="00137969"/>
    <w:rsid w:val="00147510"/>
    <w:rsid w:val="00154AF0"/>
    <w:rsid w:val="0015781C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869"/>
    <w:rsid w:val="00201E8F"/>
    <w:rsid w:val="00205244"/>
    <w:rsid w:val="00210F4F"/>
    <w:rsid w:val="00220567"/>
    <w:rsid w:val="00220864"/>
    <w:rsid w:val="00226F7B"/>
    <w:rsid w:val="00230F51"/>
    <w:rsid w:val="00246A64"/>
    <w:rsid w:val="00250917"/>
    <w:rsid w:val="00250B4F"/>
    <w:rsid w:val="00254901"/>
    <w:rsid w:val="00257A42"/>
    <w:rsid w:val="00257AE4"/>
    <w:rsid w:val="00262C7A"/>
    <w:rsid w:val="00264F65"/>
    <w:rsid w:val="00265EDC"/>
    <w:rsid w:val="00280D06"/>
    <w:rsid w:val="00285D4C"/>
    <w:rsid w:val="00295B33"/>
    <w:rsid w:val="00296CAB"/>
    <w:rsid w:val="002A27F6"/>
    <w:rsid w:val="002B21D1"/>
    <w:rsid w:val="002B3EE9"/>
    <w:rsid w:val="002C2A72"/>
    <w:rsid w:val="002D1F02"/>
    <w:rsid w:val="002D277C"/>
    <w:rsid w:val="002D4959"/>
    <w:rsid w:val="002D51CA"/>
    <w:rsid w:val="002D6E32"/>
    <w:rsid w:val="002E2BDC"/>
    <w:rsid w:val="002F6723"/>
    <w:rsid w:val="002F72BF"/>
    <w:rsid w:val="003012C6"/>
    <w:rsid w:val="00303229"/>
    <w:rsid w:val="00303589"/>
    <w:rsid w:val="003129D3"/>
    <w:rsid w:val="00325848"/>
    <w:rsid w:val="00331EFD"/>
    <w:rsid w:val="00334653"/>
    <w:rsid w:val="00337B59"/>
    <w:rsid w:val="00341096"/>
    <w:rsid w:val="00350C78"/>
    <w:rsid w:val="00357CAF"/>
    <w:rsid w:val="00364504"/>
    <w:rsid w:val="00365DAC"/>
    <w:rsid w:val="003663CE"/>
    <w:rsid w:val="00371D99"/>
    <w:rsid w:val="00376767"/>
    <w:rsid w:val="00376996"/>
    <w:rsid w:val="00383862"/>
    <w:rsid w:val="00385F5E"/>
    <w:rsid w:val="003864F2"/>
    <w:rsid w:val="003A6E87"/>
    <w:rsid w:val="003B5AAA"/>
    <w:rsid w:val="003B6DF8"/>
    <w:rsid w:val="003C2E4B"/>
    <w:rsid w:val="003C306A"/>
    <w:rsid w:val="003C497B"/>
    <w:rsid w:val="003C51F7"/>
    <w:rsid w:val="003D5571"/>
    <w:rsid w:val="003E7736"/>
    <w:rsid w:val="003F284A"/>
    <w:rsid w:val="003F726E"/>
    <w:rsid w:val="00410F21"/>
    <w:rsid w:val="00412B26"/>
    <w:rsid w:val="00417B30"/>
    <w:rsid w:val="0042123A"/>
    <w:rsid w:val="00421611"/>
    <w:rsid w:val="00431D10"/>
    <w:rsid w:val="00444C73"/>
    <w:rsid w:val="004452FB"/>
    <w:rsid w:val="00447D5C"/>
    <w:rsid w:val="00461A95"/>
    <w:rsid w:val="00462428"/>
    <w:rsid w:val="004648F9"/>
    <w:rsid w:val="00474EF2"/>
    <w:rsid w:val="00482CFE"/>
    <w:rsid w:val="00484932"/>
    <w:rsid w:val="004937B6"/>
    <w:rsid w:val="004A1B98"/>
    <w:rsid w:val="004B052C"/>
    <w:rsid w:val="004B1BBC"/>
    <w:rsid w:val="004B1FC7"/>
    <w:rsid w:val="004B5FF3"/>
    <w:rsid w:val="004B6018"/>
    <w:rsid w:val="004C2431"/>
    <w:rsid w:val="004C7F99"/>
    <w:rsid w:val="004E002C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4B70"/>
    <w:rsid w:val="005A62A6"/>
    <w:rsid w:val="005A63F3"/>
    <w:rsid w:val="005C1D92"/>
    <w:rsid w:val="005D664A"/>
    <w:rsid w:val="005E0EEA"/>
    <w:rsid w:val="005E5180"/>
    <w:rsid w:val="005F5BA8"/>
    <w:rsid w:val="00600F16"/>
    <w:rsid w:val="00622D6A"/>
    <w:rsid w:val="0062561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065"/>
    <w:rsid w:val="006917DF"/>
    <w:rsid w:val="006928A1"/>
    <w:rsid w:val="00695EF5"/>
    <w:rsid w:val="00696038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D0F4B"/>
    <w:rsid w:val="006F4722"/>
    <w:rsid w:val="006F69BF"/>
    <w:rsid w:val="00715E0F"/>
    <w:rsid w:val="00722AA4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5703"/>
    <w:rsid w:val="007B7E73"/>
    <w:rsid w:val="007C52A7"/>
    <w:rsid w:val="007E4EC0"/>
    <w:rsid w:val="00800261"/>
    <w:rsid w:val="00811B95"/>
    <w:rsid w:val="00813760"/>
    <w:rsid w:val="0081478D"/>
    <w:rsid w:val="008238F9"/>
    <w:rsid w:val="008338E7"/>
    <w:rsid w:val="008460CF"/>
    <w:rsid w:val="00857FC3"/>
    <w:rsid w:val="0086424C"/>
    <w:rsid w:val="00867F8C"/>
    <w:rsid w:val="00873008"/>
    <w:rsid w:val="008858AC"/>
    <w:rsid w:val="008865C1"/>
    <w:rsid w:val="008907E9"/>
    <w:rsid w:val="00890EBA"/>
    <w:rsid w:val="00896299"/>
    <w:rsid w:val="008A4039"/>
    <w:rsid w:val="008B1AC5"/>
    <w:rsid w:val="008B44FB"/>
    <w:rsid w:val="008B5678"/>
    <w:rsid w:val="008B7383"/>
    <w:rsid w:val="008C35AF"/>
    <w:rsid w:val="008D2D9D"/>
    <w:rsid w:val="008E4759"/>
    <w:rsid w:val="008F1CA2"/>
    <w:rsid w:val="008F37B9"/>
    <w:rsid w:val="008F669A"/>
    <w:rsid w:val="00902D5C"/>
    <w:rsid w:val="00905991"/>
    <w:rsid w:val="00913FA0"/>
    <w:rsid w:val="009149A5"/>
    <w:rsid w:val="009213EB"/>
    <w:rsid w:val="00923635"/>
    <w:rsid w:val="0092526C"/>
    <w:rsid w:val="0093411B"/>
    <w:rsid w:val="00944EC7"/>
    <w:rsid w:val="00952780"/>
    <w:rsid w:val="009558A9"/>
    <w:rsid w:val="009633F9"/>
    <w:rsid w:val="0096440D"/>
    <w:rsid w:val="009713CC"/>
    <w:rsid w:val="009745A9"/>
    <w:rsid w:val="00975170"/>
    <w:rsid w:val="009835E7"/>
    <w:rsid w:val="009941AF"/>
    <w:rsid w:val="009A090B"/>
    <w:rsid w:val="009B060F"/>
    <w:rsid w:val="009B205C"/>
    <w:rsid w:val="009B4D41"/>
    <w:rsid w:val="009B508D"/>
    <w:rsid w:val="009B7173"/>
    <w:rsid w:val="009C0C0A"/>
    <w:rsid w:val="009C2C93"/>
    <w:rsid w:val="009E2B6B"/>
    <w:rsid w:val="009E37C7"/>
    <w:rsid w:val="009E5466"/>
    <w:rsid w:val="009E5EEB"/>
    <w:rsid w:val="009F1E60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3B0E"/>
    <w:rsid w:val="00AE0875"/>
    <w:rsid w:val="00AF40DF"/>
    <w:rsid w:val="00B02235"/>
    <w:rsid w:val="00B100EF"/>
    <w:rsid w:val="00B1160A"/>
    <w:rsid w:val="00B11B42"/>
    <w:rsid w:val="00B12AFC"/>
    <w:rsid w:val="00B14765"/>
    <w:rsid w:val="00B1533B"/>
    <w:rsid w:val="00B17649"/>
    <w:rsid w:val="00B237E4"/>
    <w:rsid w:val="00B320B6"/>
    <w:rsid w:val="00B33253"/>
    <w:rsid w:val="00B347FA"/>
    <w:rsid w:val="00B35BDC"/>
    <w:rsid w:val="00B37133"/>
    <w:rsid w:val="00B45B6A"/>
    <w:rsid w:val="00B46040"/>
    <w:rsid w:val="00B47F43"/>
    <w:rsid w:val="00B617B8"/>
    <w:rsid w:val="00B6276F"/>
    <w:rsid w:val="00B71092"/>
    <w:rsid w:val="00B7195A"/>
    <w:rsid w:val="00B72D4A"/>
    <w:rsid w:val="00B73D7F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4117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3007"/>
    <w:rsid w:val="00C34A95"/>
    <w:rsid w:val="00C359CC"/>
    <w:rsid w:val="00C36D10"/>
    <w:rsid w:val="00C46980"/>
    <w:rsid w:val="00C477FF"/>
    <w:rsid w:val="00C60B0F"/>
    <w:rsid w:val="00C627F5"/>
    <w:rsid w:val="00C67F6C"/>
    <w:rsid w:val="00C739B6"/>
    <w:rsid w:val="00C81119"/>
    <w:rsid w:val="00C87DD5"/>
    <w:rsid w:val="00C9299B"/>
    <w:rsid w:val="00C96763"/>
    <w:rsid w:val="00CA1BAF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45F"/>
    <w:rsid w:val="00CD1FD2"/>
    <w:rsid w:val="00CE0EBB"/>
    <w:rsid w:val="00CF06C8"/>
    <w:rsid w:val="00CF1EBC"/>
    <w:rsid w:val="00D05B3A"/>
    <w:rsid w:val="00D06038"/>
    <w:rsid w:val="00D06765"/>
    <w:rsid w:val="00D068DC"/>
    <w:rsid w:val="00D07A22"/>
    <w:rsid w:val="00D16801"/>
    <w:rsid w:val="00D266E7"/>
    <w:rsid w:val="00D277F2"/>
    <w:rsid w:val="00D279BD"/>
    <w:rsid w:val="00D3439F"/>
    <w:rsid w:val="00D50D5D"/>
    <w:rsid w:val="00D5267A"/>
    <w:rsid w:val="00D54B51"/>
    <w:rsid w:val="00D63832"/>
    <w:rsid w:val="00D642F3"/>
    <w:rsid w:val="00D715AA"/>
    <w:rsid w:val="00D81BB7"/>
    <w:rsid w:val="00D916DF"/>
    <w:rsid w:val="00D923FA"/>
    <w:rsid w:val="00DA24A3"/>
    <w:rsid w:val="00DB235A"/>
    <w:rsid w:val="00DB6E40"/>
    <w:rsid w:val="00DC45FC"/>
    <w:rsid w:val="00DC5B67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46E"/>
    <w:rsid w:val="00E2366A"/>
    <w:rsid w:val="00E31512"/>
    <w:rsid w:val="00E366A2"/>
    <w:rsid w:val="00E45EA8"/>
    <w:rsid w:val="00E47005"/>
    <w:rsid w:val="00E51B9F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4B33"/>
    <w:rsid w:val="00EB4408"/>
    <w:rsid w:val="00EC22A9"/>
    <w:rsid w:val="00EC56D7"/>
    <w:rsid w:val="00EC6E46"/>
    <w:rsid w:val="00ED1E84"/>
    <w:rsid w:val="00ED46C9"/>
    <w:rsid w:val="00EF312D"/>
    <w:rsid w:val="00F0343B"/>
    <w:rsid w:val="00F0456C"/>
    <w:rsid w:val="00F202F5"/>
    <w:rsid w:val="00F2108D"/>
    <w:rsid w:val="00F23E87"/>
    <w:rsid w:val="00F2658A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C5780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FB109D-9B68-4C5D-9B28-507E16FCC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25</TotalTime>
  <Pages>2</Pages>
  <Words>272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16</cp:revision>
  <cp:lastPrinted>2026-08-24T05:22:00Z</cp:lastPrinted>
  <dcterms:created xsi:type="dcterms:W3CDTF">2026-08-15T12:32:00Z</dcterms:created>
  <dcterms:modified xsi:type="dcterms:W3CDTF">2026-08-24T05:22:00Z</dcterms:modified>
</cp:coreProperties>
</file>