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3D5571" w:rsidRDefault="0043494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-5.55pt;margin-top:177pt;width:487.5pt;height:87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" filled="f" stroked="f">
            <v:textbox inset="0,0,0,0">
              <w:txbxContent>
                <w:p w:rsidR="00BC68F5" w:rsidRDefault="00BC68F5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 xml:space="preserve">О согласовании проведения голосования на избирательном участке № 4053,  в месте временного пребывания избирателей на выборах </w:t>
                  </w:r>
                  <w:proofErr w:type="gramStart"/>
                  <w:r>
                    <w:rPr>
                      <w:b/>
                      <w:bCs/>
                      <w:szCs w:val="28"/>
                    </w:rPr>
                    <w:t>депутатов Государственной Думы Федерального Собрания Российской Федерации девятого созыва</w:t>
                  </w:r>
                  <w:proofErr w:type="gramEnd"/>
                  <w:r>
                    <w:rPr>
                      <w:b/>
                      <w:bCs/>
                      <w:szCs w:val="28"/>
                    </w:rPr>
                    <w:t xml:space="preserve"> и иных совмещенных с ними выборах, в течение нескольких дней подряд</w:t>
                  </w:r>
                </w:p>
                <w:p w:rsidR="00BC68F5" w:rsidRDefault="00BC68F5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  <w:p w:rsidR="00BC68F5" w:rsidRPr="00B33253" w:rsidRDefault="00BC68F5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BC68F5" w:rsidRPr="00DF42F4" w:rsidRDefault="00BC68F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24.08.2026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inset="0,0,0,0">
              <w:txbxContent>
                <w:p w:rsidR="00BC68F5" w:rsidRPr="0016474C" w:rsidRDefault="00BC68F5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812397" w:rsidRDefault="00F953E7" w:rsidP="004B6018">
      <w:pPr>
        <w:spacing w:line="36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ab/>
      </w:r>
    </w:p>
    <w:p w:rsidR="00812397" w:rsidRDefault="00812397" w:rsidP="004B6018">
      <w:pPr>
        <w:spacing w:line="360" w:lineRule="auto"/>
        <w:ind w:firstLine="709"/>
        <w:jc w:val="both"/>
        <w:rPr>
          <w:bCs/>
          <w:szCs w:val="28"/>
        </w:rPr>
      </w:pPr>
    </w:p>
    <w:p w:rsidR="00812397" w:rsidRPr="00CB5C5C" w:rsidRDefault="004B6018" w:rsidP="004B6018">
      <w:pPr>
        <w:spacing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Руководствуясь</w:t>
      </w:r>
      <w:r w:rsidR="00812397">
        <w:rPr>
          <w:szCs w:val="28"/>
        </w:rPr>
        <w:t xml:space="preserve"> постановлением Центральной избирательной комиссии Российской Федерации от </w:t>
      </w:r>
      <w:r>
        <w:rPr>
          <w:szCs w:val="28"/>
        </w:rPr>
        <w:t xml:space="preserve"> </w:t>
      </w:r>
      <w:r w:rsidR="00812397">
        <w:rPr>
          <w:szCs w:val="28"/>
        </w:rPr>
        <w:t xml:space="preserve">17.06.2026 № 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 референдумах, назначенных на </w:t>
      </w:r>
      <w:r w:rsidR="00BC68F5">
        <w:rPr>
          <w:szCs w:val="28"/>
        </w:rPr>
        <w:t>20 сентября 2026 года, в течение</w:t>
      </w:r>
      <w:r w:rsidR="00812397">
        <w:rPr>
          <w:szCs w:val="28"/>
        </w:rPr>
        <w:t xml:space="preserve"> нескольких дней подряд», пунктом 1.3 Положения об особенностях голосования, установления итогов голосования в случае принятия решения о проведении голосования</w:t>
      </w:r>
      <w:proofErr w:type="gramEnd"/>
      <w:r w:rsidR="00812397">
        <w:rPr>
          <w:szCs w:val="28"/>
        </w:rPr>
        <w:t xml:space="preserve"> </w:t>
      </w:r>
      <w:proofErr w:type="gramStart"/>
      <w:r w:rsidR="00812397">
        <w:rPr>
          <w:szCs w:val="28"/>
        </w:rPr>
        <w:t>на выборах, референдумах в течение нескольких дней подряд,  утвержденного постановлением ЦИК РФ от 08.06.2022 №</w:t>
      </w:r>
      <w:r w:rsidR="00BC68F5">
        <w:rPr>
          <w:szCs w:val="28"/>
        </w:rPr>
        <w:t> </w:t>
      </w:r>
      <w:r w:rsidR="00812397">
        <w:rPr>
          <w:szCs w:val="28"/>
        </w:rPr>
        <w:t>86/718-8, решением территориальной избирательной комиссии Чайковского городского округа от 19.08.2026 № 126/01-5 «</w:t>
      </w:r>
      <w:r w:rsidR="00812397" w:rsidRPr="00D13067">
        <w:rPr>
          <w:bCs/>
          <w:szCs w:val="28"/>
        </w:rPr>
        <w:t>Об образовании избирательного участка в месте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совмещенными с ними выборами, назначенных на 20 сентября 2026 года»</w:t>
      </w:r>
      <w:r w:rsidR="003252C4">
        <w:rPr>
          <w:bCs/>
          <w:szCs w:val="28"/>
        </w:rPr>
        <w:t xml:space="preserve">, </w:t>
      </w:r>
      <w:r w:rsidR="003252C4" w:rsidRPr="00CB5C5C">
        <w:rPr>
          <w:bCs/>
          <w:szCs w:val="28"/>
        </w:rPr>
        <w:t xml:space="preserve">письмом </w:t>
      </w:r>
      <w:r w:rsidR="00CB5C5C" w:rsidRPr="00CB5C5C">
        <w:rPr>
          <w:bCs/>
          <w:szCs w:val="28"/>
        </w:rPr>
        <w:t>главного</w:t>
      </w:r>
      <w:proofErr w:type="gramEnd"/>
      <w:r w:rsidR="00CB5C5C" w:rsidRPr="00CB5C5C">
        <w:rPr>
          <w:bCs/>
          <w:szCs w:val="28"/>
        </w:rPr>
        <w:t xml:space="preserve"> врача ГБУЗ ПК «Чайковская центральная городская больница» от 20.08.2026 № 34/25-01-13-3557</w:t>
      </w:r>
      <w:r w:rsidR="003252C4" w:rsidRPr="00CB5C5C">
        <w:rPr>
          <w:bCs/>
          <w:szCs w:val="28"/>
        </w:rPr>
        <w:t>,</w:t>
      </w:r>
    </w:p>
    <w:p w:rsidR="009E5EEB" w:rsidRDefault="009E5EEB" w:rsidP="00265EDC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3C5422" w:rsidRPr="003C5422" w:rsidRDefault="003C5422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>
        <w:rPr>
          <w:color w:val="000000"/>
          <w:sz w:val="30"/>
          <w:szCs w:val="30"/>
          <w:shd w:val="clear" w:color="auto" w:fill="FFFFFF"/>
        </w:rPr>
        <w:t xml:space="preserve">Согласовать проведение голосования на выборах </w:t>
      </w:r>
      <w:proofErr w:type="gramStart"/>
      <w:r>
        <w:rPr>
          <w:color w:val="000000"/>
          <w:sz w:val="30"/>
          <w:szCs w:val="30"/>
          <w:shd w:val="clear" w:color="auto" w:fill="FFFFFF"/>
        </w:rPr>
        <w:t xml:space="preserve">депутатов Государственной Думы Федерального Собрания Российской Федерации </w:t>
      </w:r>
      <w:r>
        <w:rPr>
          <w:color w:val="000000"/>
          <w:sz w:val="30"/>
          <w:szCs w:val="30"/>
          <w:shd w:val="clear" w:color="auto" w:fill="FFFFFF"/>
        </w:rPr>
        <w:lastRenderedPageBreak/>
        <w:t>девятого созыва</w:t>
      </w:r>
      <w:proofErr w:type="gramEnd"/>
      <w:r>
        <w:rPr>
          <w:color w:val="000000"/>
          <w:sz w:val="30"/>
          <w:szCs w:val="30"/>
          <w:shd w:val="clear" w:color="auto" w:fill="FFFFFF"/>
        </w:rPr>
        <w:t xml:space="preserve"> и иных совмещенных с ними выборах и референдумах, назначенных на 20 сентября 2026 года, в течение нескольких дней подряд - 18, 19 и 20 сентября 2026 г</w:t>
      </w:r>
      <w:r w:rsidR="00EA7E37">
        <w:rPr>
          <w:color w:val="000000"/>
          <w:sz w:val="30"/>
          <w:szCs w:val="30"/>
          <w:shd w:val="clear" w:color="auto" w:fill="FFFFFF"/>
        </w:rPr>
        <w:t>ода, на избирательном участке № </w:t>
      </w:r>
      <w:r>
        <w:rPr>
          <w:color w:val="000000"/>
          <w:sz w:val="30"/>
          <w:szCs w:val="30"/>
          <w:shd w:val="clear" w:color="auto" w:fill="FFFFFF"/>
        </w:rPr>
        <w:t>4053, образованном в месте временного пребывания избирателей.</w:t>
      </w:r>
    </w:p>
    <w:p w:rsidR="003C5422" w:rsidRDefault="003C5422" w:rsidP="00BC68F5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>
        <w:t xml:space="preserve">Направить настоящее решение в Избирательную комиссию Пермского края. </w:t>
      </w:r>
    </w:p>
    <w:p w:rsidR="00C36D10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proofErr w:type="gramStart"/>
      <w:r w:rsidRPr="004D1FC5">
        <w:t>Разместить</w:t>
      </w:r>
      <w:proofErr w:type="gramEnd"/>
      <w:r w:rsidRPr="004D1FC5">
        <w:t xml:space="preserve"> настоящее решение на официальном сайте территориальной избирательной комиссии </w:t>
      </w:r>
      <w:r>
        <w:t>Чайковского городского округа</w:t>
      </w:r>
      <w:r w:rsidRPr="004D1FC5">
        <w:t xml:space="preserve"> в информационно-телекоммуникационной сети «Интернет».</w:t>
      </w:r>
      <w:r w:rsidR="00C36D10">
        <w:t xml:space="preserve"> </w:t>
      </w:r>
    </w:p>
    <w:p w:rsidR="003F284A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4D1FC5">
        <w:t xml:space="preserve">Возложить контроль за исполнением настоящего решения </w:t>
      </w:r>
      <w:proofErr w:type="gramStart"/>
      <w:r w:rsidRPr="004D1FC5">
        <w:t>на</w:t>
      </w:r>
      <w:proofErr w:type="gramEnd"/>
      <w:r w:rsidRPr="004D1FC5">
        <w:t xml:space="preserve"> председателя территориальной избирательной комиссии </w:t>
      </w:r>
      <w:r w:rsidR="00F607E1">
        <w:t xml:space="preserve">Чайковского городского округа </w:t>
      </w:r>
      <w:r>
        <w:t>Шамову Н.Н.</w:t>
      </w:r>
    </w:p>
    <w:p w:rsidR="009E5EEB" w:rsidRPr="005D664A" w:rsidRDefault="009E5EEB" w:rsidP="009E5EE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Pr="00FD0E8F" w:rsidRDefault="003F284A" w:rsidP="00285D4C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3F284A" w:rsidRDefault="003F284A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p w:rsidR="00D279BD" w:rsidRDefault="00D279BD" w:rsidP="00BD6745">
      <w:pPr>
        <w:ind w:left="4536"/>
        <w:jc w:val="center"/>
        <w:rPr>
          <w:sz w:val="24"/>
          <w:szCs w:val="24"/>
        </w:rPr>
      </w:pPr>
    </w:p>
    <w:sectPr w:rsidR="00D279BD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8F5" w:rsidRDefault="00BC68F5">
      <w:r>
        <w:separator/>
      </w:r>
    </w:p>
  </w:endnote>
  <w:endnote w:type="continuationSeparator" w:id="0">
    <w:p w:rsidR="00BC68F5" w:rsidRDefault="00BC6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5" w:rsidRDefault="00BC68F5">
    <w:pPr>
      <w:framePr w:wrap="around" w:vAnchor="text" w:hAnchor="margin" w:xAlign="right" w:y="1"/>
    </w:pPr>
    <w:fldSimple w:instr="PAGE  ">
      <w:r>
        <w:rPr>
          <w:noProof/>
        </w:rPr>
        <w:t>1</w:t>
      </w:r>
    </w:fldSimple>
  </w:p>
  <w:p w:rsidR="00BC68F5" w:rsidRDefault="00BC68F5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5" w:rsidRDefault="00BC68F5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8F5" w:rsidRDefault="00BC68F5">
      <w:r>
        <w:separator/>
      </w:r>
    </w:p>
  </w:footnote>
  <w:footnote w:type="continuationSeparator" w:id="0">
    <w:p w:rsidR="00BC68F5" w:rsidRDefault="00BC68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5" w:rsidRDefault="00BC68F5">
    <w:pPr>
      <w:framePr w:wrap="around" w:vAnchor="text" w:hAnchor="margin" w:xAlign="center" w:y="1"/>
    </w:pPr>
    <w:fldSimple w:instr="PAGE  ">
      <w:r>
        <w:rPr>
          <w:noProof/>
        </w:rPr>
        <w:t>1</w:t>
      </w:r>
    </w:fldSimple>
  </w:p>
  <w:p w:rsidR="00BC68F5" w:rsidRDefault="00BC68F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5" w:rsidRDefault="00BC68F5">
    <w:pPr>
      <w:framePr w:wrap="around" w:vAnchor="text" w:hAnchor="margin" w:xAlign="center" w:y="1"/>
    </w:pPr>
    <w:fldSimple w:instr="PAGE  ">
      <w:r w:rsidR="00DA2AB8">
        <w:rPr>
          <w:noProof/>
        </w:rPr>
        <w:t>2</w:t>
      </w:r>
    </w:fldSimple>
  </w:p>
  <w:p w:rsidR="00BC68F5" w:rsidRDefault="00BC68F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BC68F5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68F5" w:rsidRPr="00592A53" w:rsidRDefault="00BC68F5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BC68F5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68F5" w:rsidRDefault="00BC68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BC68F5" w:rsidRPr="00CA5A0E" w:rsidRDefault="00BC68F5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68F5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68F5" w:rsidRPr="00592B00" w:rsidRDefault="00BC68F5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68F5" w:rsidRPr="00592B00" w:rsidRDefault="00BC68F5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68F5" w:rsidRPr="00592B00" w:rsidRDefault="00BC68F5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68F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68F5" w:rsidRDefault="00BC68F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68F5" w:rsidRPr="00201E8F" w:rsidRDefault="00BC68F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68F5" w:rsidRPr="00592B00" w:rsidRDefault="00BC68F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68F5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68F5" w:rsidRPr="00C477FF" w:rsidRDefault="00BC68F5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BC68F5" w:rsidRPr="00296CAB" w:rsidRDefault="00BC68F5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05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7690F"/>
    <w:rsid w:val="0008569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64E9"/>
    <w:rsid w:val="00137969"/>
    <w:rsid w:val="00147510"/>
    <w:rsid w:val="00154AF0"/>
    <w:rsid w:val="0015781C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869"/>
    <w:rsid w:val="00201E8F"/>
    <w:rsid w:val="00205244"/>
    <w:rsid w:val="00210F4F"/>
    <w:rsid w:val="00220567"/>
    <w:rsid w:val="00220864"/>
    <w:rsid w:val="00226F7B"/>
    <w:rsid w:val="00230F51"/>
    <w:rsid w:val="00246A64"/>
    <w:rsid w:val="00250B4F"/>
    <w:rsid w:val="00254901"/>
    <w:rsid w:val="00257A42"/>
    <w:rsid w:val="00257AE4"/>
    <w:rsid w:val="00262C7A"/>
    <w:rsid w:val="00264F65"/>
    <w:rsid w:val="00265EDC"/>
    <w:rsid w:val="00285D4C"/>
    <w:rsid w:val="00295B33"/>
    <w:rsid w:val="00296CAB"/>
    <w:rsid w:val="002A27F6"/>
    <w:rsid w:val="002A329C"/>
    <w:rsid w:val="002B21D1"/>
    <w:rsid w:val="002B3EE9"/>
    <w:rsid w:val="002C2A72"/>
    <w:rsid w:val="002D1F02"/>
    <w:rsid w:val="002D277C"/>
    <w:rsid w:val="002D4959"/>
    <w:rsid w:val="002D51CA"/>
    <w:rsid w:val="002D6E32"/>
    <w:rsid w:val="002E2BDC"/>
    <w:rsid w:val="002F6723"/>
    <w:rsid w:val="002F72BF"/>
    <w:rsid w:val="003012C6"/>
    <w:rsid w:val="00303229"/>
    <w:rsid w:val="00303589"/>
    <w:rsid w:val="00311620"/>
    <w:rsid w:val="003252C4"/>
    <w:rsid w:val="00325848"/>
    <w:rsid w:val="00331EFD"/>
    <w:rsid w:val="00334653"/>
    <w:rsid w:val="00337B59"/>
    <w:rsid w:val="00341096"/>
    <w:rsid w:val="00344DCF"/>
    <w:rsid w:val="00357CAF"/>
    <w:rsid w:val="00364504"/>
    <w:rsid w:val="00365DAC"/>
    <w:rsid w:val="003663CE"/>
    <w:rsid w:val="00371D99"/>
    <w:rsid w:val="00376767"/>
    <w:rsid w:val="00376996"/>
    <w:rsid w:val="00383862"/>
    <w:rsid w:val="00385F5E"/>
    <w:rsid w:val="003864F2"/>
    <w:rsid w:val="003A6E87"/>
    <w:rsid w:val="003B5AAA"/>
    <w:rsid w:val="003B6A50"/>
    <w:rsid w:val="003C2E4B"/>
    <w:rsid w:val="003C306A"/>
    <w:rsid w:val="003C497B"/>
    <w:rsid w:val="003C51F7"/>
    <w:rsid w:val="003C5422"/>
    <w:rsid w:val="003D5571"/>
    <w:rsid w:val="003E7736"/>
    <w:rsid w:val="003F284A"/>
    <w:rsid w:val="003F34E5"/>
    <w:rsid w:val="003F726E"/>
    <w:rsid w:val="00410F21"/>
    <w:rsid w:val="00412B26"/>
    <w:rsid w:val="00417B30"/>
    <w:rsid w:val="0042123A"/>
    <w:rsid w:val="00421611"/>
    <w:rsid w:val="00431D10"/>
    <w:rsid w:val="00434945"/>
    <w:rsid w:val="004452FB"/>
    <w:rsid w:val="00447D5C"/>
    <w:rsid w:val="00461A95"/>
    <w:rsid w:val="00462428"/>
    <w:rsid w:val="004648F9"/>
    <w:rsid w:val="00474EF2"/>
    <w:rsid w:val="00482CFE"/>
    <w:rsid w:val="00484932"/>
    <w:rsid w:val="004937B6"/>
    <w:rsid w:val="004A1B98"/>
    <w:rsid w:val="004B052C"/>
    <w:rsid w:val="004B1BBC"/>
    <w:rsid w:val="004B1FC7"/>
    <w:rsid w:val="004B5FF3"/>
    <w:rsid w:val="004B6018"/>
    <w:rsid w:val="004C2431"/>
    <w:rsid w:val="004C7F99"/>
    <w:rsid w:val="004D77CE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4B70"/>
    <w:rsid w:val="005A62A6"/>
    <w:rsid w:val="005A63F3"/>
    <w:rsid w:val="005C1D92"/>
    <w:rsid w:val="005D664A"/>
    <w:rsid w:val="005E0EEA"/>
    <w:rsid w:val="005E5180"/>
    <w:rsid w:val="005F5BA8"/>
    <w:rsid w:val="00600F16"/>
    <w:rsid w:val="00622D6A"/>
    <w:rsid w:val="0062561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96038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4722"/>
    <w:rsid w:val="006F69BF"/>
    <w:rsid w:val="00715E0F"/>
    <w:rsid w:val="00722AA4"/>
    <w:rsid w:val="00725E66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B7E73"/>
    <w:rsid w:val="007C52A7"/>
    <w:rsid w:val="007E4EC0"/>
    <w:rsid w:val="007F4BA8"/>
    <w:rsid w:val="00800261"/>
    <w:rsid w:val="00811B95"/>
    <w:rsid w:val="00812397"/>
    <w:rsid w:val="00813760"/>
    <w:rsid w:val="0081478D"/>
    <w:rsid w:val="00817074"/>
    <w:rsid w:val="008338E7"/>
    <w:rsid w:val="008460CF"/>
    <w:rsid w:val="00857FC3"/>
    <w:rsid w:val="0086424C"/>
    <w:rsid w:val="00867F8C"/>
    <w:rsid w:val="00873008"/>
    <w:rsid w:val="008858AC"/>
    <w:rsid w:val="008865C1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D2D9D"/>
    <w:rsid w:val="008E4759"/>
    <w:rsid w:val="008F1CA2"/>
    <w:rsid w:val="008F37B9"/>
    <w:rsid w:val="008F669A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558A9"/>
    <w:rsid w:val="009633F9"/>
    <w:rsid w:val="0096440D"/>
    <w:rsid w:val="009660C8"/>
    <w:rsid w:val="009713CC"/>
    <w:rsid w:val="009745A9"/>
    <w:rsid w:val="00975170"/>
    <w:rsid w:val="009835E7"/>
    <w:rsid w:val="009941AF"/>
    <w:rsid w:val="009A090B"/>
    <w:rsid w:val="009B060F"/>
    <w:rsid w:val="009B205C"/>
    <w:rsid w:val="009B4D41"/>
    <w:rsid w:val="009B508D"/>
    <w:rsid w:val="009B7173"/>
    <w:rsid w:val="009C0C0A"/>
    <w:rsid w:val="009C2C93"/>
    <w:rsid w:val="009E2B6B"/>
    <w:rsid w:val="009E37C7"/>
    <w:rsid w:val="009E5466"/>
    <w:rsid w:val="009E5EEB"/>
    <w:rsid w:val="009F1E60"/>
    <w:rsid w:val="009F5047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0B59"/>
    <w:rsid w:val="00AC277B"/>
    <w:rsid w:val="00AD3B0E"/>
    <w:rsid w:val="00AE0875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6276F"/>
    <w:rsid w:val="00B71092"/>
    <w:rsid w:val="00B7195A"/>
    <w:rsid w:val="00B72D4A"/>
    <w:rsid w:val="00B73D7F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68F5"/>
    <w:rsid w:val="00BC7D7A"/>
    <w:rsid w:val="00BD4117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22BE"/>
    <w:rsid w:val="00C33007"/>
    <w:rsid w:val="00C34A95"/>
    <w:rsid w:val="00C359CC"/>
    <w:rsid w:val="00C36D10"/>
    <w:rsid w:val="00C46980"/>
    <w:rsid w:val="00C477FF"/>
    <w:rsid w:val="00C60B0F"/>
    <w:rsid w:val="00C627F5"/>
    <w:rsid w:val="00C6411F"/>
    <w:rsid w:val="00C67F6C"/>
    <w:rsid w:val="00C739B6"/>
    <w:rsid w:val="00C81119"/>
    <w:rsid w:val="00C87DD5"/>
    <w:rsid w:val="00C9299B"/>
    <w:rsid w:val="00C96763"/>
    <w:rsid w:val="00CA1BAF"/>
    <w:rsid w:val="00CA5A0E"/>
    <w:rsid w:val="00CA6101"/>
    <w:rsid w:val="00CB10B7"/>
    <w:rsid w:val="00CB2DDB"/>
    <w:rsid w:val="00CB5C5C"/>
    <w:rsid w:val="00CC1E38"/>
    <w:rsid w:val="00CC2B8D"/>
    <w:rsid w:val="00CC46BF"/>
    <w:rsid w:val="00CC4879"/>
    <w:rsid w:val="00CC69F8"/>
    <w:rsid w:val="00CD145F"/>
    <w:rsid w:val="00CD1FD2"/>
    <w:rsid w:val="00CE0EBB"/>
    <w:rsid w:val="00CF06C8"/>
    <w:rsid w:val="00CF1EBC"/>
    <w:rsid w:val="00D05B3A"/>
    <w:rsid w:val="00D06038"/>
    <w:rsid w:val="00D06765"/>
    <w:rsid w:val="00D068DC"/>
    <w:rsid w:val="00D07A22"/>
    <w:rsid w:val="00D16801"/>
    <w:rsid w:val="00D266E7"/>
    <w:rsid w:val="00D277F2"/>
    <w:rsid w:val="00D279BD"/>
    <w:rsid w:val="00D3439F"/>
    <w:rsid w:val="00D50D5D"/>
    <w:rsid w:val="00D5267A"/>
    <w:rsid w:val="00D54B51"/>
    <w:rsid w:val="00D63832"/>
    <w:rsid w:val="00D642F3"/>
    <w:rsid w:val="00D715AA"/>
    <w:rsid w:val="00D81BB7"/>
    <w:rsid w:val="00D916DF"/>
    <w:rsid w:val="00D923FA"/>
    <w:rsid w:val="00DA24A3"/>
    <w:rsid w:val="00DA2AB8"/>
    <w:rsid w:val="00DB235A"/>
    <w:rsid w:val="00DB6E40"/>
    <w:rsid w:val="00DC45FC"/>
    <w:rsid w:val="00DC6913"/>
    <w:rsid w:val="00DC70E2"/>
    <w:rsid w:val="00DD43E0"/>
    <w:rsid w:val="00DE48F3"/>
    <w:rsid w:val="00DE7BFF"/>
    <w:rsid w:val="00DF27D0"/>
    <w:rsid w:val="00DF42F4"/>
    <w:rsid w:val="00DF5AD2"/>
    <w:rsid w:val="00E04155"/>
    <w:rsid w:val="00E058C9"/>
    <w:rsid w:val="00E10E03"/>
    <w:rsid w:val="00E11D12"/>
    <w:rsid w:val="00E22E4D"/>
    <w:rsid w:val="00E2346E"/>
    <w:rsid w:val="00E2366A"/>
    <w:rsid w:val="00E31512"/>
    <w:rsid w:val="00E366A2"/>
    <w:rsid w:val="00E45EA8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A7E37"/>
    <w:rsid w:val="00EB4408"/>
    <w:rsid w:val="00EC22A9"/>
    <w:rsid w:val="00EC6E46"/>
    <w:rsid w:val="00ED1E84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C6591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62A9C8-33FF-4B5D-B9AA-453CAA74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60</TotalTime>
  <Pages>2</Pages>
  <Words>236</Words>
  <Characters>1731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15</cp:revision>
  <cp:lastPrinted>2026-08-24T06:33:00Z</cp:lastPrinted>
  <dcterms:created xsi:type="dcterms:W3CDTF">2026-08-16T09:39:00Z</dcterms:created>
  <dcterms:modified xsi:type="dcterms:W3CDTF">2026-08-24T06:53:00Z</dcterms:modified>
</cp:coreProperties>
</file>