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3D5571" w:rsidRDefault="004105AB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5" o:spid="_x0000_s2052" type="#_x0000_t202" style="position:absolute;margin-left:-4.05pt;margin-top:177pt;width:486.75pt;height:96.7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" filled="f" stroked="f">
            <v:textbox inset="0,0,0,0">
              <w:txbxContent>
                <w:p w:rsidR="00285D4C" w:rsidRPr="00D06038" w:rsidRDefault="0007690F" w:rsidP="009835E7">
                  <w:pPr>
                    <w:ind w:firstLine="709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 xml:space="preserve">Об </w:t>
                  </w:r>
                  <w:r w:rsidR="00D266E7">
                    <w:rPr>
                      <w:b/>
                      <w:szCs w:val="28"/>
                    </w:rPr>
                    <w:t xml:space="preserve">определении численного состава участковой избирательной комиссии избирательного участка № 4053, </w:t>
                  </w:r>
                  <w:r>
                    <w:rPr>
                      <w:b/>
                      <w:szCs w:val="28"/>
                    </w:rPr>
                    <w:t>образован</w:t>
                  </w:r>
                  <w:r w:rsidR="00D266E7">
                    <w:rPr>
                      <w:b/>
                      <w:szCs w:val="28"/>
                    </w:rPr>
                    <w:t>ного</w:t>
                  </w:r>
                  <w:r>
                    <w:rPr>
                      <w:b/>
                      <w:szCs w:val="28"/>
                    </w:rPr>
                    <w:t xml:space="preserve"> в мест</w:t>
                  </w:r>
                  <w:r w:rsidR="00D266E7">
                    <w:rPr>
                      <w:b/>
                      <w:szCs w:val="28"/>
                    </w:rPr>
                    <w:t>е</w:t>
                  </w:r>
                  <w:r>
                    <w:rPr>
                      <w:b/>
                      <w:szCs w:val="28"/>
                    </w:rPr>
                    <w:t xml:space="preserve"> временного пребывания избирателей на выборах </w:t>
                  </w:r>
                  <w:proofErr w:type="gramStart"/>
                  <w:r>
                    <w:rPr>
                      <w:b/>
                      <w:szCs w:val="28"/>
                    </w:rPr>
                    <w:t>депутатов Государственной Думы Федерального Собрания Российской Федерации девятого созыва</w:t>
                  </w:r>
                  <w:proofErr w:type="gramEnd"/>
                  <w:r>
                    <w:rPr>
                      <w:b/>
                      <w:szCs w:val="28"/>
                    </w:rPr>
                    <w:t xml:space="preserve"> и совмещенны</w:t>
                  </w:r>
                  <w:r w:rsidR="005E3012">
                    <w:rPr>
                      <w:b/>
                      <w:szCs w:val="28"/>
                    </w:rPr>
                    <w:t>х</w:t>
                  </w:r>
                  <w:r>
                    <w:rPr>
                      <w:b/>
                      <w:szCs w:val="28"/>
                    </w:rPr>
                    <w:t xml:space="preserve"> с ними выбора</w:t>
                  </w:r>
                  <w:r w:rsidR="007A44D4">
                    <w:rPr>
                      <w:b/>
                      <w:szCs w:val="28"/>
                    </w:rPr>
                    <w:t>х</w:t>
                  </w:r>
                  <w:r>
                    <w:rPr>
                      <w:b/>
                      <w:szCs w:val="28"/>
                    </w:rPr>
                    <w:t xml:space="preserve">, назначенных на 20 сентября 2026 года» </w:t>
                  </w:r>
                </w:p>
                <w:p w:rsidR="00285D4C" w:rsidRPr="00B33253" w:rsidRDefault="00285D4C" w:rsidP="00944EC7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</w:p>
              </w:txbxContent>
            </v:textbox>
            <w10:wrap anchorx="margin" anchory="page"/>
          </v:shape>
        </w:pict>
      </w:r>
      <w:r>
        <w:rPr>
          <w:b w:val="0"/>
          <w:bCs/>
          <w:noProof/>
          <w:sz w:val="20"/>
        </w:rPr>
        <w:pict>
          <v:shape id="Надпись 3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285D4C" w:rsidRPr="00DF42F4" w:rsidRDefault="006F4722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</w:t>
                  </w:r>
                  <w:r w:rsidR="00821D9F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.0</w:t>
                  </w:r>
                  <w:r w:rsidR="00D06765">
                    <w:rPr>
                      <w:sz w:val="24"/>
                      <w:szCs w:val="24"/>
                    </w:rPr>
                    <w:t>8</w:t>
                  </w:r>
                  <w:r w:rsidR="00285D4C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Надпись 1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" filled="f" stroked="f">
            <v:textbox inset="0,0,0,0">
              <w:txbxContent>
                <w:p w:rsidR="00285D4C" w:rsidRPr="0016474C" w:rsidRDefault="00285D4C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 w:rsidRPr="0016474C">
                    <w:rPr>
                      <w:sz w:val="24"/>
                      <w:szCs w:val="24"/>
                    </w:rPr>
                    <w:t>12</w:t>
                  </w:r>
                  <w:r w:rsidR="009558A9">
                    <w:rPr>
                      <w:sz w:val="24"/>
                      <w:szCs w:val="24"/>
                    </w:rPr>
                    <w:t>6</w:t>
                  </w:r>
                  <w:r w:rsidRPr="0016474C">
                    <w:rPr>
                      <w:sz w:val="24"/>
                      <w:szCs w:val="24"/>
                    </w:rPr>
                    <w:t>/0</w:t>
                  </w:r>
                  <w:r w:rsidR="00250B4F">
                    <w:rPr>
                      <w:sz w:val="24"/>
                      <w:szCs w:val="24"/>
                    </w:rPr>
                    <w:t>2</w:t>
                  </w:r>
                  <w:r w:rsidRPr="0016474C">
                    <w:rPr>
                      <w:sz w:val="24"/>
                      <w:szCs w:val="24"/>
                    </w:rPr>
                    <w:t>-5</w:t>
                  </w:r>
                </w:p>
              </w:txbxContent>
            </v:textbox>
            <w10:wrap anchorx="page" anchory="page"/>
          </v:shape>
        </w:pict>
      </w:r>
    </w:p>
    <w:p w:rsidR="009C2C93" w:rsidRDefault="009C2C93" w:rsidP="008B7383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</w:p>
    <w:p w:rsidR="009835E7" w:rsidRDefault="00F953E7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  <w:r>
        <w:rPr>
          <w:bCs/>
          <w:szCs w:val="28"/>
        </w:rPr>
        <w:tab/>
      </w:r>
    </w:p>
    <w:p w:rsidR="00D266E7" w:rsidRPr="00D266E7" w:rsidRDefault="00364504" w:rsidP="00D266E7">
      <w:pPr>
        <w:spacing w:line="360" w:lineRule="auto"/>
        <w:jc w:val="both"/>
        <w:rPr>
          <w:bCs/>
          <w:szCs w:val="28"/>
        </w:rPr>
      </w:pPr>
      <w:r>
        <w:rPr>
          <w:szCs w:val="28"/>
        </w:rPr>
        <w:tab/>
      </w:r>
      <w:proofErr w:type="gramStart"/>
      <w:r w:rsidR="0007690F">
        <w:rPr>
          <w:szCs w:val="28"/>
        </w:rPr>
        <w:t xml:space="preserve">В соответствии с пунктом 5 статьи 19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D266E7">
        <w:rPr>
          <w:szCs w:val="28"/>
        </w:rPr>
        <w:t xml:space="preserve">решением территориальной избирательной комиссии Чайковского городского округа от 19.08.2025 № 126/01-5 «Об </w:t>
      </w:r>
      <w:r w:rsidR="00D266E7" w:rsidRPr="00D266E7">
        <w:rPr>
          <w:bCs/>
          <w:szCs w:val="28"/>
        </w:rPr>
        <w:t>образовании избирательного участка в месте временного пребывания избирателей на выборах депутатов Государственной Думы Федерального Собрания Российской Федерации девятого созыва и совмещенны</w:t>
      </w:r>
      <w:r w:rsidR="007A44D4">
        <w:rPr>
          <w:bCs/>
          <w:szCs w:val="28"/>
        </w:rPr>
        <w:t>х</w:t>
      </w:r>
      <w:r w:rsidR="00D266E7" w:rsidRPr="00D266E7">
        <w:rPr>
          <w:bCs/>
          <w:szCs w:val="28"/>
        </w:rPr>
        <w:t xml:space="preserve"> с</w:t>
      </w:r>
      <w:proofErr w:type="gramEnd"/>
      <w:r w:rsidR="00D266E7" w:rsidRPr="00D266E7">
        <w:rPr>
          <w:bCs/>
          <w:szCs w:val="28"/>
        </w:rPr>
        <w:t xml:space="preserve"> ними </w:t>
      </w:r>
      <w:proofErr w:type="gramStart"/>
      <w:r w:rsidR="00D266E7" w:rsidRPr="00D266E7">
        <w:rPr>
          <w:bCs/>
          <w:szCs w:val="28"/>
        </w:rPr>
        <w:t>выбора</w:t>
      </w:r>
      <w:r w:rsidR="007A44D4">
        <w:rPr>
          <w:bCs/>
          <w:szCs w:val="28"/>
        </w:rPr>
        <w:t>х</w:t>
      </w:r>
      <w:proofErr w:type="gramEnd"/>
      <w:r w:rsidR="00D266E7" w:rsidRPr="00D266E7">
        <w:rPr>
          <w:bCs/>
          <w:szCs w:val="28"/>
        </w:rPr>
        <w:t>, назначенных на 20 сентября 2026 года»</w:t>
      </w:r>
      <w:r w:rsidR="00D266E7">
        <w:rPr>
          <w:bCs/>
          <w:szCs w:val="28"/>
        </w:rPr>
        <w:t>,</w:t>
      </w:r>
    </w:p>
    <w:p w:rsidR="009E5EEB" w:rsidRDefault="009E5EEB" w:rsidP="00265EDC">
      <w:pPr>
        <w:pStyle w:val="a7"/>
        <w:suppressAutoHyphens/>
        <w:spacing w:line="360" w:lineRule="auto"/>
        <w:ind w:firstLine="709"/>
        <w:jc w:val="center"/>
      </w:pPr>
      <w:r w:rsidRPr="004D1FC5">
        <w:t xml:space="preserve">Комиссия  </w:t>
      </w:r>
      <w:r w:rsidRPr="004D1FC5">
        <w:rPr>
          <w:spacing w:val="100"/>
        </w:rPr>
        <w:t>решае</w:t>
      </w:r>
      <w:r w:rsidRPr="004D1FC5">
        <w:t>т:</w:t>
      </w:r>
    </w:p>
    <w:p w:rsidR="00B948E6" w:rsidRPr="00555EB0" w:rsidRDefault="00D266E7" w:rsidP="005F0268">
      <w:pPr>
        <w:pStyle w:val="a7"/>
        <w:numPr>
          <w:ilvl w:val="0"/>
          <w:numId w:val="8"/>
        </w:numPr>
        <w:suppressAutoHyphens/>
        <w:spacing w:line="360" w:lineRule="auto"/>
        <w:ind w:left="0" w:firstLine="709"/>
      </w:pPr>
      <w:r>
        <w:t>Определить численный состав участковой избирательной комиссии избирательного участка № 4053, о</w:t>
      </w:r>
      <w:r w:rsidR="0007690F">
        <w:t>бразова</w:t>
      </w:r>
      <w:r>
        <w:t>нного</w:t>
      </w:r>
      <w:r w:rsidR="0007690F">
        <w:t xml:space="preserve"> </w:t>
      </w:r>
      <w:r w:rsidR="00B73D7F">
        <w:t xml:space="preserve">в </w:t>
      </w:r>
      <w:r w:rsidR="00B73D7F">
        <w:rPr>
          <w:szCs w:val="28"/>
        </w:rPr>
        <w:t>месте временного пребывания избирателей на выборах</w:t>
      </w:r>
      <w:r w:rsidR="00B73D7F" w:rsidRPr="0007690F">
        <w:rPr>
          <w:b/>
          <w:szCs w:val="28"/>
        </w:rPr>
        <w:t xml:space="preserve"> </w:t>
      </w:r>
      <w:proofErr w:type="gramStart"/>
      <w:r w:rsidR="00B73D7F" w:rsidRPr="0007690F">
        <w:rPr>
          <w:bCs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="00B73D7F" w:rsidRPr="0007690F">
        <w:rPr>
          <w:bCs/>
          <w:szCs w:val="28"/>
        </w:rPr>
        <w:t xml:space="preserve"> и совмещенны</w:t>
      </w:r>
      <w:r w:rsidR="007A44D4">
        <w:rPr>
          <w:bCs/>
          <w:szCs w:val="28"/>
        </w:rPr>
        <w:t>х</w:t>
      </w:r>
      <w:r w:rsidR="00B73D7F" w:rsidRPr="0007690F">
        <w:rPr>
          <w:bCs/>
          <w:szCs w:val="28"/>
        </w:rPr>
        <w:t xml:space="preserve"> с ними выбора</w:t>
      </w:r>
      <w:r w:rsidR="007A44D4">
        <w:rPr>
          <w:bCs/>
          <w:szCs w:val="28"/>
        </w:rPr>
        <w:t>х</w:t>
      </w:r>
      <w:r w:rsidR="00B73D7F" w:rsidRPr="0007690F">
        <w:rPr>
          <w:bCs/>
          <w:szCs w:val="28"/>
        </w:rPr>
        <w:t>, назначенных на 20 сентября 2026 года</w:t>
      </w:r>
      <w:r w:rsidR="00B73D7F">
        <w:rPr>
          <w:bCs/>
          <w:szCs w:val="28"/>
        </w:rPr>
        <w:t xml:space="preserve">, </w:t>
      </w:r>
      <w:r>
        <w:rPr>
          <w:bCs/>
          <w:szCs w:val="28"/>
        </w:rPr>
        <w:t>в количестве 7 членов комиссии с правом решающего голоса.</w:t>
      </w:r>
      <w:r w:rsidR="00B73D7F">
        <w:rPr>
          <w:bCs/>
          <w:szCs w:val="28"/>
        </w:rPr>
        <w:t xml:space="preserve"> </w:t>
      </w:r>
    </w:p>
    <w:p w:rsidR="00B73D7F" w:rsidRDefault="00B73D7F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>
        <w:t>Направить настоящее решение в Избирательную комиссию Пермского края.</w:t>
      </w:r>
    </w:p>
    <w:p w:rsidR="00C36D10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proofErr w:type="gramStart"/>
      <w:r w:rsidRPr="004D1FC5">
        <w:t>Разместить</w:t>
      </w:r>
      <w:proofErr w:type="gramEnd"/>
      <w:r w:rsidRPr="004D1FC5">
        <w:t xml:space="preserve"> настоящее решение на официальном сайте территориальной избирательной комиссии </w:t>
      </w:r>
      <w:r>
        <w:t>Чайковского городского округа</w:t>
      </w:r>
      <w:r w:rsidRPr="004D1FC5">
        <w:t xml:space="preserve"> в информационно-телекоммуникационной сети «Интернет».</w:t>
      </w:r>
      <w:r w:rsidR="00C36D10">
        <w:t xml:space="preserve"> </w:t>
      </w:r>
    </w:p>
    <w:p w:rsidR="003F284A" w:rsidRDefault="009E5EEB" w:rsidP="00AF40DF">
      <w:pPr>
        <w:pStyle w:val="a7"/>
        <w:numPr>
          <w:ilvl w:val="0"/>
          <w:numId w:val="8"/>
        </w:num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left="0" w:firstLine="709"/>
      </w:pPr>
      <w:r w:rsidRPr="004D1FC5">
        <w:lastRenderedPageBreak/>
        <w:t xml:space="preserve">Возложить </w:t>
      </w:r>
      <w:proofErr w:type="gramStart"/>
      <w:r w:rsidRPr="004D1FC5">
        <w:t>контроль за</w:t>
      </w:r>
      <w:proofErr w:type="gramEnd"/>
      <w:r w:rsidRPr="004D1FC5">
        <w:t xml:space="preserve"> исполнением настоящего решения на председателя территориальной избирательной комиссии </w:t>
      </w:r>
      <w:r w:rsidR="00F607E1">
        <w:t xml:space="preserve">Чайковского городского округа </w:t>
      </w:r>
      <w:r>
        <w:t>Шамову Н.Н.</w:t>
      </w:r>
    </w:p>
    <w:p w:rsidR="009E5EEB" w:rsidRPr="005D664A" w:rsidRDefault="009E5EEB" w:rsidP="009E5EE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Pr="00FD0E8F" w:rsidRDefault="003F284A" w:rsidP="00285D4C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3F284A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</w:pPr>
            <w:r>
              <w:t xml:space="preserve">Секретарь </w:t>
            </w:r>
            <w:r>
              <w:rPr>
                <w:szCs w:val="28"/>
              </w:rP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3F284A" w:rsidRDefault="003F284A" w:rsidP="00285D4C">
            <w:pPr>
              <w:pStyle w:val="a7"/>
              <w:spacing w:line="360" w:lineRule="auto"/>
              <w:ind w:firstLine="0"/>
              <w:jc w:val="right"/>
            </w:pPr>
            <w:r>
              <w:t>Е.Н.Белоглазова</w:t>
            </w:r>
          </w:p>
        </w:tc>
      </w:tr>
    </w:tbl>
    <w:p w:rsidR="003F284A" w:rsidRDefault="003F284A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180AC8" w:rsidRDefault="00180AC8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BD6745">
      <w:pPr>
        <w:ind w:left="4536"/>
        <w:jc w:val="center"/>
        <w:rPr>
          <w:sz w:val="24"/>
          <w:szCs w:val="24"/>
        </w:rPr>
      </w:pPr>
    </w:p>
    <w:p w:rsidR="00012BA5" w:rsidRDefault="00012BA5" w:rsidP="002D1F02">
      <w:pPr>
        <w:spacing w:line="360" w:lineRule="auto"/>
        <w:ind w:left="4536"/>
        <w:jc w:val="center"/>
        <w:rPr>
          <w:sz w:val="24"/>
          <w:szCs w:val="24"/>
        </w:rPr>
      </w:pPr>
    </w:p>
    <w:sectPr w:rsidR="00012BA5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BA4" w:rsidRDefault="00C42BA4">
      <w:r>
        <w:separator/>
      </w:r>
    </w:p>
  </w:endnote>
  <w:endnote w:type="continuationSeparator" w:id="0">
    <w:p w:rsidR="00C42BA4" w:rsidRDefault="00C42B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105AB">
    <w:pPr>
      <w:framePr w:wrap="around" w:vAnchor="text" w:hAnchor="margin" w:xAlign="right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BA4" w:rsidRDefault="00C42BA4">
      <w:r>
        <w:separator/>
      </w:r>
    </w:p>
  </w:footnote>
  <w:footnote w:type="continuationSeparator" w:id="0">
    <w:p w:rsidR="00C42BA4" w:rsidRDefault="00C42B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105AB">
    <w:pPr>
      <w:framePr w:wrap="around" w:vAnchor="text" w:hAnchor="margin" w:xAlign="center" w:y="1"/>
    </w:pPr>
    <w:r>
      <w:fldChar w:fldCharType="begin"/>
    </w:r>
    <w:r w:rsidR="00285D4C">
      <w:instrText xml:space="preserve">PAGE  </w:instrText>
    </w:r>
    <w:r>
      <w:fldChar w:fldCharType="separate"/>
    </w:r>
    <w:r w:rsidR="00285D4C">
      <w:rPr>
        <w:noProof/>
      </w:rPr>
      <w:t>1</w:t>
    </w:r>
    <w:r>
      <w:rPr>
        <w:noProof/>
      </w:rPr>
      <w:fldChar w:fldCharType="end"/>
    </w:r>
  </w:p>
  <w:p w:rsidR="00285D4C" w:rsidRDefault="00285D4C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D4C" w:rsidRDefault="004105AB">
    <w:pPr>
      <w:framePr w:wrap="around" w:vAnchor="text" w:hAnchor="margin" w:xAlign="center" w:y="1"/>
    </w:pPr>
    <w:r>
      <w:fldChar w:fldCharType="begin"/>
    </w:r>
    <w:r w:rsidR="007468C2">
      <w:instrText xml:space="preserve">PAGE  </w:instrText>
    </w:r>
    <w:r>
      <w:fldChar w:fldCharType="separate"/>
    </w:r>
    <w:r w:rsidR="00AF37D5">
      <w:rPr>
        <w:noProof/>
      </w:rPr>
      <w:t>2</w:t>
    </w:r>
    <w:r>
      <w:rPr>
        <w:noProof/>
      </w:rPr>
      <w:fldChar w:fldCharType="end"/>
    </w:r>
  </w:p>
  <w:p w:rsidR="00285D4C" w:rsidRDefault="00285D4C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285D4C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285D4C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05"/>
    <w:rsid w:val="00001A6C"/>
    <w:rsid w:val="00012BA5"/>
    <w:rsid w:val="000137D7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7690F"/>
    <w:rsid w:val="00076C65"/>
    <w:rsid w:val="00085DCE"/>
    <w:rsid w:val="000A624A"/>
    <w:rsid w:val="000B0EEA"/>
    <w:rsid w:val="000B1677"/>
    <w:rsid w:val="000B5190"/>
    <w:rsid w:val="000C3078"/>
    <w:rsid w:val="000D0D54"/>
    <w:rsid w:val="000D14EA"/>
    <w:rsid w:val="000E6640"/>
    <w:rsid w:val="000E6A87"/>
    <w:rsid w:val="000F1485"/>
    <w:rsid w:val="00115836"/>
    <w:rsid w:val="0012113F"/>
    <w:rsid w:val="001243E3"/>
    <w:rsid w:val="001248C8"/>
    <w:rsid w:val="001265E5"/>
    <w:rsid w:val="001364E9"/>
    <w:rsid w:val="00137969"/>
    <w:rsid w:val="00147510"/>
    <w:rsid w:val="00154AF0"/>
    <w:rsid w:val="0015781C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869"/>
    <w:rsid w:val="00201E8F"/>
    <w:rsid w:val="00205244"/>
    <w:rsid w:val="00210F4F"/>
    <w:rsid w:val="00220567"/>
    <w:rsid w:val="00220864"/>
    <w:rsid w:val="00226F7B"/>
    <w:rsid w:val="00230F51"/>
    <w:rsid w:val="00246A64"/>
    <w:rsid w:val="00250B4F"/>
    <w:rsid w:val="00254901"/>
    <w:rsid w:val="00257A42"/>
    <w:rsid w:val="00257AE4"/>
    <w:rsid w:val="00262C7A"/>
    <w:rsid w:val="00264F65"/>
    <w:rsid w:val="00265EDC"/>
    <w:rsid w:val="00285D4C"/>
    <w:rsid w:val="00295B33"/>
    <w:rsid w:val="00296CAB"/>
    <w:rsid w:val="002A27F6"/>
    <w:rsid w:val="002B21D1"/>
    <w:rsid w:val="002B3EE9"/>
    <w:rsid w:val="002C2A72"/>
    <w:rsid w:val="002D1F02"/>
    <w:rsid w:val="002D277C"/>
    <w:rsid w:val="002D4959"/>
    <w:rsid w:val="002D51CA"/>
    <w:rsid w:val="002D6E32"/>
    <w:rsid w:val="002E2BDC"/>
    <w:rsid w:val="002F6723"/>
    <w:rsid w:val="002F72BF"/>
    <w:rsid w:val="003012C6"/>
    <w:rsid w:val="00303229"/>
    <w:rsid w:val="00303589"/>
    <w:rsid w:val="00325848"/>
    <w:rsid w:val="00331EFD"/>
    <w:rsid w:val="00334653"/>
    <w:rsid w:val="00337B59"/>
    <w:rsid w:val="00341096"/>
    <w:rsid w:val="00357CAF"/>
    <w:rsid w:val="00364504"/>
    <w:rsid w:val="00365DAC"/>
    <w:rsid w:val="003663CE"/>
    <w:rsid w:val="00371D99"/>
    <w:rsid w:val="00376996"/>
    <w:rsid w:val="00383862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5AB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82CFE"/>
    <w:rsid w:val="00484932"/>
    <w:rsid w:val="004937B6"/>
    <w:rsid w:val="004A1B98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4B70"/>
    <w:rsid w:val="005A62A6"/>
    <w:rsid w:val="005A63F3"/>
    <w:rsid w:val="005C1D92"/>
    <w:rsid w:val="005D664A"/>
    <w:rsid w:val="005E3012"/>
    <w:rsid w:val="00600F16"/>
    <w:rsid w:val="00622D6A"/>
    <w:rsid w:val="0062561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96038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4722"/>
    <w:rsid w:val="006F69BF"/>
    <w:rsid w:val="00715E0F"/>
    <w:rsid w:val="00722AA4"/>
    <w:rsid w:val="00741EB1"/>
    <w:rsid w:val="007468C2"/>
    <w:rsid w:val="0074728D"/>
    <w:rsid w:val="00747D17"/>
    <w:rsid w:val="00751328"/>
    <w:rsid w:val="00756AB6"/>
    <w:rsid w:val="00772DA0"/>
    <w:rsid w:val="007746C3"/>
    <w:rsid w:val="00780EEC"/>
    <w:rsid w:val="007A23B6"/>
    <w:rsid w:val="007A31F6"/>
    <w:rsid w:val="007A364C"/>
    <w:rsid w:val="007A44D4"/>
    <w:rsid w:val="007A5703"/>
    <w:rsid w:val="007B7E73"/>
    <w:rsid w:val="007C52A7"/>
    <w:rsid w:val="007E4EC0"/>
    <w:rsid w:val="00800261"/>
    <w:rsid w:val="00811B95"/>
    <w:rsid w:val="00813760"/>
    <w:rsid w:val="0081478D"/>
    <w:rsid w:val="00821D9F"/>
    <w:rsid w:val="008338E7"/>
    <w:rsid w:val="008460CF"/>
    <w:rsid w:val="00857FC3"/>
    <w:rsid w:val="0086424C"/>
    <w:rsid w:val="00867F8C"/>
    <w:rsid w:val="00873008"/>
    <w:rsid w:val="008858AC"/>
    <w:rsid w:val="008907E9"/>
    <w:rsid w:val="00890EBA"/>
    <w:rsid w:val="00896299"/>
    <w:rsid w:val="008A4039"/>
    <w:rsid w:val="008B1AC5"/>
    <w:rsid w:val="008B44FB"/>
    <w:rsid w:val="008B5678"/>
    <w:rsid w:val="008B7383"/>
    <w:rsid w:val="008C35AF"/>
    <w:rsid w:val="008D2D9D"/>
    <w:rsid w:val="008E4759"/>
    <w:rsid w:val="008F1CA2"/>
    <w:rsid w:val="008F37B9"/>
    <w:rsid w:val="008F4C61"/>
    <w:rsid w:val="0090046B"/>
    <w:rsid w:val="00902D5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558A9"/>
    <w:rsid w:val="009633F9"/>
    <w:rsid w:val="0096440D"/>
    <w:rsid w:val="009713CC"/>
    <w:rsid w:val="009745A9"/>
    <w:rsid w:val="00975170"/>
    <w:rsid w:val="009835E7"/>
    <w:rsid w:val="00983C57"/>
    <w:rsid w:val="009941AF"/>
    <w:rsid w:val="009A090B"/>
    <w:rsid w:val="009B060F"/>
    <w:rsid w:val="009B205C"/>
    <w:rsid w:val="009B4D41"/>
    <w:rsid w:val="009B508D"/>
    <w:rsid w:val="009B7173"/>
    <w:rsid w:val="009C0C0A"/>
    <w:rsid w:val="009C2C93"/>
    <w:rsid w:val="009E2B6B"/>
    <w:rsid w:val="009E37C7"/>
    <w:rsid w:val="009E5466"/>
    <w:rsid w:val="009E5EEB"/>
    <w:rsid w:val="009E74A1"/>
    <w:rsid w:val="009F1E60"/>
    <w:rsid w:val="00A10771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E0875"/>
    <w:rsid w:val="00AF37D5"/>
    <w:rsid w:val="00AF40DF"/>
    <w:rsid w:val="00B02235"/>
    <w:rsid w:val="00B100EF"/>
    <w:rsid w:val="00B1160A"/>
    <w:rsid w:val="00B11B42"/>
    <w:rsid w:val="00B12AFC"/>
    <w:rsid w:val="00B14765"/>
    <w:rsid w:val="00B17649"/>
    <w:rsid w:val="00B237E4"/>
    <w:rsid w:val="00B320B6"/>
    <w:rsid w:val="00B33253"/>
    <w:rsid w:val="00B347FA"/>
    <w:rsid w:val="00B35BDC"/>
    <w:rsid w:val="00B37133"/>
    <w:rsid w:val="00B45B6A"/>
    <w:rsid w:val="00B46040"/>
    <w:rsid w:val="00B47F43"/>
    <w:rsid w:val="00B57A73"/>
    <w:rsid w:val="00B617B8"/>
    <w:rsid w:val="00B71092"/>
    <w:rsid w:val="00B7195A"/>
    <w:rsid w:val="00B72D4A"/>
    <w:rsid w:val="00B73D7F"/>
    <w:rsid w:val="00B751AF"/>
    <w:rsid w:val="00B76864"/>
    <w:rsid w:val="00B77D71"/>
    <w:rsid w:val="00B81345"/>
    <w:rsid w:val="00B8508D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2A7C"/>
    <w:rsid w:val="00C17CFD"/>
    <w:rsid w:val="00C20292"/>
    <w:rsid w:val="00C20323"/>
    <w:rsid w:val="00C33007"/>
    <w:rsid w:val="00C34A95"/>
    <w:rsid w:val="00C359CC"/>
    <w:rsid w:val="00C36D10"/>
    <w:rsid w:val="00C42BA4"/>
    <w:rsid w:val="00C46980"/>
    <w:rsid w:val="00C477FF"/>
    <w:rsid w:val="00C60B0F"/>
    <w:rsid w:val="00C627F5"/>
    <w:rsid w:val="00C67F6C"/>
    <w:rsid w:val="00C739B6"/>
    <w:rsid w:val="00C81119"/>
    <w:rsid w:val="00C87DD5"/>
    <w:rsid w:val="00C9299B"/>
    <w:rsid w:val="00C96763"/>
    <w:rsid w:val="00CA1BAF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45F"/>
    <w:rsid w:val="00CD1FD2"/>
    <w:rsid w:val="00CE0EBB"/>
    <w:rsid w:val="00CF06C8"/>
    <w:rsid w:val="00CF1EBC"/>
    <w:rsid w:val="00D05B3A"/>
    <w:rsid w:val="00D06038"/>
    <w:rsid w:val="00D06765"/>
    <w:rsid w:val="00D068DC"/>
    <w:rsid w:val="00D07A22"/>
    <w:rsid w:val="00D16801"/>
    <w:rsid w:val="00D266E7"/>
    <w:rsid w:val="00D277F2"/>
    <w:rsid w:val="00D279BD"/>
    <w:rsid w:val="00D3439F"/>
    <w:rsid w:val="00D50D5D"/>
    <w:rsid w:val="00D5267A"/>
    <w:rsid w:val="00D63832"/>
    <w:rsid w:val="00D642F3"/>
    <w:rsid w:val="00D715AA"/>
    <w:rsid w:val="00D81BB7"/>
    <w:rsid w:val="00D916DF"/>
    <w:rsid w:val="00D923FA"/>
    <w:rsid w:val="00DA24A3"/>
    <w:rsid w:val="00DB235A"/>
    <w:rsid w:val="00DB6E40"/>
    <w:rsid w:val="00DC6913"/>
    <w:rsid w:val="00DC70E2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46E"/>
    <w:rsid w:val="00E2366A"/>
    <w:rsid w:val="00E31512"/>
    <w:rsid w:val="00E366A2"/>
    <w:rsid w:val="00E45EA8"/>
    <w:rsid w:val="00E47005"/>
    <w:rsid w:val="00E51B9F"/>
    <w:rsid w:val="00E531F5"/>
    <w:rsid w:val="00E56B58"/>
    <w:rsid w:val="00E572D1"/>
    <w:rsid w:val="00E600B4"/>
    <w:rsid w:val="00E636DE"/>
    <w:rsid w:val="00E65F47"/>
    <w:rsid w:val="00E7098F"/>
    <w:rsid w:val="00E745D7"/>
    <w:rsid w:val="00E75F24"/>
    <w:rsid w:val="00E92E02"/>
    <w:rsid w:val="00E962E5"/>
    <w:rsid w:val="00EA4B33"/>
    <w:rsid w:val="00EB4408"/>
    <w:rsid w:val="00EC22A9"/>
    <w:rsid w:val="00EC6E46"/>
    <w:rsid w:val="00ED46C9"/>
    <w:rsid w:val="00EF312D"/>
    <w:rsid w:val="00F0456C"/>
    <w:rsid w:val="00F202F5"/>
    <w:rsid w:val="00F2108D"/>
    <w:rsid w:val="00F23E87"/>
    <w:rsid w:val="00F30BDA"/>
    <w:rsid w:val="00F339DC"/>
    <w:rsid w:val="00F50B63"/>
    <w:rsid w:val="00F56E73"/>
    <w:rsid w:val="00F607E1"/>
    <w:rsid w:val="00F65FB0"/>
    <w:rsid w:val="00F70748"/>
    <w:rsid w:val="00F7195F"/>
    <w:rsid w:val="00F827D8"/>
    <w:rsid w:val="00F90AA2"/>
    <w:rsid w:val="00F953E7"/>
    <w:rsid w:val="00FA7F0B"/>
    <w:rsid w:val="00FB76DF"/>
    <w:rsid w:val="00FC5780"/>
    <w:rsid w:val="00FD6F5E"/>
    <w:rsid w:val="00FE5B13"/>
    <w:rsid w:val="00FF792E"/>
    <w:rsid w:val="00FF7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E00F6E-CE75-4016-8999-3232B8C28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11</TotalTime>
  <Pages>2</Pages>
  <Words>169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11</cp:revision>
  <cp:lastPrinted>2026-08-18T07:07:00Z</cp:lastPrinted>
  <dcterms:created xsi:type="dcterms:W3CDTF">2026-08-15T12:11:00Z</dcterms:created>
  <dcterms:modified xsi:type="dcterms:W3CDTF">2026-08-18T08:04:00Z</dcterms:modified>
</cp:coreProperties>
</file>