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E7" w:rsidRPr="002550D4" w:rsidRDefault="00B5536C" w:rsidP="002550D4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87pt;margin-top:177.4pt;width:468.3pt;height:55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" filled="f" stroked="f">
            <v:textbox inset="0,0,0,0">
              <w:txbxContent>
                <w:p w:rsidR="00285D4C" w:rsidRPr="00D06038" w:rsidRDefault="00DB3782" w:rsidP="00DB3782">
                  <w:pPr>
                    <w:jc w:val="center"/>
                    <w:rPr>
                      <w:b/>
                      <w:szCs w:val="28"/>
                    </w:rPr>
                  </w:pPr>
                  <w:r w:rsidRPr="00502458">
                    <w:rPr>
                      <w:b/>
                      <w:szCs w:val="28"/>
                    </w:rPr>
                    <w:t>О назначении председател</w:t>
                  </w:r>
                  <w:r>
                    <w:rPr>
                      <w:b/>
                      <w:szCs w:val="28"/>
                    </w:rPr>
                    <w:t>я</w:t>
                  </w:r>
                  <w:r w:rsidRPr="00502458">
                    <w:rPr>
                      <w:b/>
                      <w:szCs w:val="28"/>
                    </w:rPr>
                    <w:t xml:space="preserve"> участков</w:t>
                  </w:r>
                  <w:r>
                    <w:rPr>
                      <w:b/>
                      <w:szCs w:val="28"/>
                    </w:rPr>
                    <w:t>ой</w:t>
                  </w:r>
                  <w:r w:rsidRPr="00502458">
                    <w:rPr>
                      <w:b/>
                      <w:szCs w:val="28"/>
                    </w:rPr>
                    <w:t xml:space="preserve"> избирательн</w:t>
                  </w:r>
                  <w:r>
                    <w:rPr>
                      <w:b/>
                      <w:szCs w:val="28"/>
                    </w:rPr>
                    <w:t>ой</w:t>
                  </w:r>
                  <w:r w:rsidRPr="00502458">
                    <w:rPr>
                      <w:b/>
                      <w:szCs w:val="28"/>
                    </w:rPr>
                    <w:t xml:space="preserve"> комисс</w:t>
                  </w:r>
                  <w:r>
                    <w:rPr>
                      <w:b/>
                      <w:szCs w:val="28"/>
                    </w:rPr>
                    <w:t>ии избирательного участка № 4013</w:t>
                  </w:r>
                </w:p>
                <w:p w:rsidR="00285D4C" w:rsidRPr="00B33253" w:rsidRDefault="00285D4C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" filled="f" stroked="f">
            <v:textbox inset="0,0,0,0">
              <w:txbxContent>
                <w:p w:rsidR="00285D4C" w:rsidRPr="00DF42F4" w:rsidRDefault="00B35D5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</w:t>
                  </w:r>
                  <w:r w:rsidR="00285D4C">
                    <w:rPr>
                      <w:sz w:val="24"/>
                      <w:szCs w:val="24"/>
                    </w:rPr>
                    <w:t>.0</w:t>
                  </w:r>
                  <w:r w:rsidR="00201C5A">
                    <w:rPr>
                      <w:sz w:val="24"/>
                      <w:szCs w:val="24"/>
                    </w:rPr>
                    <w:t>8</w:t>
                  </w:r>
                  <w:r w:rsidR="00285D4C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" filled="f" stroked="f">
            <v:textbox inset="0,0,0,0">
              <w:txbxContent>
                <w:p w:rsidR="00285D4C" w:rsidRPr="0016474C" w:rsidRDefault="00285D4C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 w:rsidR="00B35D53">
                    <w:rPr>
                      <w:sz w:val="24"/>
                      <w:szCs w:val="24"/>
                    </w:rPr>
                    <w:t>5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 w:rsidR="00B35D53">
                    <w:rPr>
                      <w:sz w:val="24"/>
                      <w:szCs w:val="24"/>
                    </w:rPr>
                    <w:t>5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201C5A" w:rsidRPr="00DB3782" w:rsidRDefault="00DB3782" w:rsidP="00201C5A">
      <w:pPr>
        <w:pStyle w:val="ConsPlusNonformat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B3782">
        <w:rPr>
          <w:rFonts w:ascii="Times New Roman" w:hAnsi="Times New Roman" w:cs="Times New Roman"/>
          <w:sz w:val="28"/>
          <w:szCs w:val="28"/>
        </w:rPr>
        <w:t>На основании пункта 7 статьи 28 Федерального закона от 12.06.2002 № 67-ФЗ «Об основных гарантиях избирательных прав и права на участие в референдуме граждан Российской Федерации», на основании решения территориальной избирательной комиссии Чайковского городского округа от 16.05.2023 года № 20/01 «О формировании участковых избирательных комиссий избирательных участков №№ 4001-4038, 4040-4052»,</w:t>
      </w:r>
    </w:p>
    <w:p w:rsidR="009E5EEB" w:rsidRPr="00DB3782" w:rsidRDefault="009E5EEB" w:rsidP="00201C5A">
      <w:pPr>
        <w:pStyle w:val="a7"/>
        <w:suppressAutoHyphens/>
        <w:spacing w:line="360" w:lineRule="auto"/>
        <w:ind w:firstLine="709"/>
        <w:jc w:val="center"/>
        <w:rPr>
          <w:szCs w:val="28"/>
        </w:rPr>
      </w:pPr>
      <w:r w:rsidRPr="00DB3782">
        <w:rPr>
          <w:szCs w:val="28"/>
        </w:rPr>
        <w:t xml:space="preserve">Комиссия  </w:t>
      </w:r>
      <w:r w:rsidRPr="00DB3782">
        <w:rPr>
          <w:spacing w:val="100"/>
          <w:szCs w:val="28"/>
        </w:rPr>
        <w:t>решае</w:t>
      </w:r>
      <w:r w:rsidRPr="00DB3782">
        <w:rPr>
          <w:szCs w:val="28"/>
        </w:rPr>
        <w:t>т:</w:t>
      </w:r>
    </w:p>
    <w:p w:rsidR="00DB3782" w:rsidRPr="004A11A4" w:rsidRDefault="00DB3782" w:rsidP="00DB3782">
      <w:pPr>
        <w:suppressAutoHyphens/>
        <w:spacing w:line="360" w:lineRule="auto"/>
        <w:ind w:firstLine="709"/>
        <w:jc w:val="both"/>
        <w:rPr>
          <w:szCs w:val="28"/>
          <w:lang/>
        </w:rPr>
      </w:pPr>
      <w:r>
        <w:rPr>
          <w:szCs w:val="28"/>
          <w:lang/>
        </w:rPr>
        <w:t xml:space="preserve">1. </w:t>
      </w:r>
      <w:r w:rsidRPr="004A11A4">
        <w:rPr>
          <w:szCs w:val="28"/>
          <w:lang/>
        </w:rPr>
        <w:t>Назначить председател</w:t>
      </w:r>
      <w:r>
        <w:rPr>
          <w:szCs w:val="28"/>
          <w:lang/>
        </w:rPr>
        <w:t>ем</w:t>
      </w:r>
      <w:r w:rsidRPr="004A11A4">
        <w:rPr>
          <w:szCs w:val="28"/>
          <w:lang/>
        </w:rPr>
        <w:t xml:space="preserve"> участков</w:t>
      </w:r>
      <w:r>
        <w:rPr>
          <w:szCs w:val="28"/>
          <w:lang/>
        </w:rPr>
        <w:t>ой</w:t>
      </w:r>
      <w:r w:rsidRPr="004A11A4">
        <w:rPr>
          <w:szCs w:val="28"/>
          <w:lang/>
        </w:rPr>
        <w:t xml:space="preserve"> избирательн</w:t>
      </w:r>
      <w:r>
        <w:rPr>
          <w:szCs w:val="28"/>
          <w:lang/>
        </w:rPr>
        <w:t>ой</w:t>
      </w:r>
      <w:r w:rsidRPr="004A11A4">
        <w:rPr>
          <w:szCs w:val="28"/>
          <w:lang/>
        </w:rPr>
        <w:t xml:space="preserve"> комисси</w:t>
      </w:r>
      <w:r>
        <w:rPr>
          <w:szCs w:val="28"/>
          <w:lang/>
        </w:rPr>
        <w:t>й</w:t>
      </w:r>
      <w:r w:rsidRPr="004A11A4">
        <w:rPr>
          <w:szCs w:val="28"/>
          <w:lang/>
        </w:rPr>
        <w:t xml:space="preserve"> избирательн</w:t>
      </w:r>
      <w:r>
        <w:rPr>
          <w:szCs w:val="28"/>
          <w:lang/>
        </w:rPr>
        <w:t>ого</w:t>
      </w:r>
      <w:r w:rsidRPr="004A11A4">
        <w:rPr>
          <w:szCs w:val="28"/>
          <w:lang/>
        </w:rPr>
        <w:t xml:space="preserve"> участк</w:t>
      </w:r>
      <w:r>
        <w:rPr>
          <w:szCs w:val="28"/>
          <w:lang/>
        </w:rPr>
        <w:t>а</w:t>
      </w:r>
      <w:r w:rsidRPr="004A11A4">
        <w:rPr>
          <w:szCs w:val="28"/>
          <w:lang/>
        </w:rPr>
        <w:t xml:space="preserve"> № </w:t>
      </w:r>
      <w:r>
        <w:rPr>
          <w:szCs w:val="28"/>
          <w:lang/>
        </w:rPr>
        <w:t>4013</w:t>
      </w:r>
      <w:r w:rsidRPr="004A11A4">
        <w:rPr>
          <w:szCs w:val="28"/>
          <w:lang/>
        </w:rPr>
        <w:t xml:space="preserve"> член</w:t>
      </w:r>
      <w:r>
        <w:rPr>
          <w:szCs w:val="28"/>
          <w:lang/>
        </w:rPr>
        <w:t>а</w:t>
      </w:r>
      <w:r w:rsidRPr="004A11A4">
        <w:rPr>
          <w:szCs w:val="28"/>
          <w:lang/>
        </w:rPr>
        <w:t xml:space="preserve"> участков</w:t>
      </w:r>
      <w:r>
        <w:rPr>
          <w:szCs w:val="28"/>
          <w:lang/>
        </w:rPr>
        <w:t>ой</w:t>
      </w:r>
      <w:r w:rsidRPr="004A11A4">
        <w:rPr>
          <w:szCs w:val="28"/>
          <w:lang/>
        </w:rPr>
        <w:t xml:space="preserve"> избирательн</w:t>
      </w:r>
      <w:r>
        <w:rPr>
          <w:szCs w:val="28"/>
          <w:lang/>
        </w:rPr>
        <w:t>ой</w:t>
      </w:r>
      <w:r w:rsidRPr="004A11A4">
        <w:rPr>
          <w:szCs w:val="28"/>
          <w:lang/>
        </w:rPr>
        <w:t xml:space="preserve"> комиссии с правом решающего голоса </w:t>
      </w:r>
      <w:bookmarkStart w:id="0" w:name="_GoBack"/>
      <w:bookmarkEnd w:id="0"/>
      <w:proofErr w:type="spellStart"/>
      <w:r w:rsidR="00B35D53" w:rsidRPr="00B35D53">
        <w:rPr>
          <w:szCs w:val="28"/>
          <w:lang/>
        </w:rPr>
        <w:t>Зварыгин</w:t>
      </w:r>
      <w:r w:rsidR="00B35D53">
        <w:rPr>
          <w:szCs w:val="28"/>
          <w:lang/>
        </w:rPr>
        <w:t>у</w:t>
      </w:r>
      <w:proofErr w:type="spellEnd"/>
      <w:r w:rsidR="00B35D53" w:rsidRPr="00B35D53">
        <w:rPr>
          <w:szCs w:val="28"/>
          <w:lang/>
        </w:rPr>
        <w:t xml:space="preserve"> Вер</w:t>
      </w:r>
      <w:r w:rsidR="00B35D53">
        <w:rPr>
          <w:szCs w:val="28"/>
          <w:lang/>
        </w:rPr>
        <w:t xml:space="preserve">у </w:t>
      </w:r>
      <w:r w:rsidR="00B35D53" w:rsidRPr="00B35D53">
        <w:rPr>
          <w:szCs w:val="28"/>
          <w:lang/>
        </w:rPr>
        <w:t>Петровн</w:t>
      </w:r>
      <w:r w:rsidR="00B35D53">
        <w:rPr>
          <w:szCs w:val="28"/>
          <w:lang/>
        </w:rPr>
        <w:t>у</w:t>
      </w:r>
      <w:r>
        <w:rPr>
          <w:szCs w:val="28"/>
          <w:lang/>
        </w:rPr>
        <w:t>.</w:t>
      </w:r>
      <w:r w:rsidRPr="004A11A4">
        <w:rPr>
          <w:szCs w:val="28"/>
          <w:lang/>
        </w:rPr>
        <w:t xml:space="preserve">  </w:t>
      </w:r>
    </w:p>
    <w:p w:rsidR="00DB3782" w:rsidRDefault="00DB3782" w:rsidP="00DB378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в Избирательную комиссию Пермского края.</w:t>
      </w:r>
    </w:p>
    <w:p w:rsidR="00DB3782" w:rsidRPr="004A11A4" w:rsidRDefault="00DB3782" w:rsidP="00DB378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</w:rPr>
        <w:t>3. Направить выписку из настоящего решения в участковую избирательную комиссию избирательного участка № 4013.</w:t>
      </w:r>
    </w:p>
    <w:p w:rsidR="00DB3782" w:rsidRDefault="00DB3782" w:rsidP="00DB3782">
      <w:pPr>
        <w:suppressAutoHyphens/>
        <w:spacing w:line="360" w:lineRule="auto"/>
        <w:ind w:firstLine="709"/>
        <w:jc w:val="both"/>
        <w:rPr>
          <w:szCs w:val="28"/>
        </w:rPr>
      </w:pPr>
      <w:r>
        <w:rPr>
          <w:lang/>
        </w:rPr>
        <w:t xml:space="preserve">4. </w:t>
      </w:r>
      <w:r>
        <w:rPr>
          <w:szCs w:val="28"/>
        </w:rPr>
        <w:t>Опубликовать</w:t>
      </w:r>
      <w:r w:rsidRPr="00595E6C">
        <w:rPr>
          <w:szCs w:val="28"/>
        </w:rPr>
        <w:t xml:space="preserve">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:rsidR="00DB3782" w:rsidRDefault="00DB3782" w:rsidP="00DB3782">
      <w:pPr>
        <w:suppressAutoHyphens/>
        <w:spacing w:line="360" w:lineRule="auto"/>
        <w:ind w:firstLine="709"/>
        <w:jc w:val="both"/>
        <w:rPr>
          <w:lang/>
        </w:rPr>
      </w:pPr>
      <w:r>
        <w:rPr>
          <w:szCs w:val="28"/>
        </w:rPr>
        <w:t>5. Контроль за исполнением настоящего решения возложить на секретаря территориальной избирательной комиссии Чайковского городского округа Белоглазову Е.Н.</w:t>
      </w:r>
    </w:p>
    <w:p w:rsidR="00DB3782" w:rsidRPr="00D0513D" w:rsidRDefault="00DB3782" w:rsidP="00DB3782">
      <w:pPr>
        <w:suppressAutoHyphens/>
        <w:ind w:firstLine="709"/>
        <w:jc w:val="both"/>
        <w:rPr>
          <w:sz w:val="16"/>
          <w:szCs w:val="16"/>
          <w:lang/>
        </w:rPr>
      </w:pPr>
    </w:p>
    <w:p w:rsidR="00DB3782" w:rsidRDefault="00DB3782" w:rsidP="00DB3782">
      <w:pPr>
        <w:suppressAutoHyphens/>
        <w:spacing w:line="600" w:lineRule="auto"/>
        <w:jc w:val="both"/>
      </w:pPr>
      <w:r>
        <w:t>Председатель</w:t>
      </w:r>
      <w:r w:rsidRPr="00EA2060">
        <w:t xml:space="preserve"> </w:t>
      </w:r>
      <w:r>
        <w:t>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Н.Н. Шамова</w:t>
      </w:r>
    </w:p>
    <w:p w:rsidR="00285D4C" w:rsidRDefault="00DB3782" w:rsidP="00DB3782">
      <w:pPr>
        <w:suppressAutoHyphens/>
        <w:spacing w:line="600" w:lineRule="auto"/>
        <w:jc w:val="both"/>
        <w:rPr>
          <w:sz w:val="24"/>
          <w:szCs w:val="24"/>
        </w:rPr>
      </w:pPr>
      <w:r>
        <w:t>Секретарь</w:t>
      </w:r>
      <w:r w:rsidRPr="00EA2060">
        <w:t xml:space="preserve"> </w:t>
      </w:r>
      <w:r>
        <w:t>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Е.Н. Белоглазова</w:t>
      </w:r>
    </w:p>
    <w:sectPr w:rsidR="00285D4C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6DF" w:rsidRDefault="00D916DF">
      <w:r>
        <w:separator/>
      </w:r>
    </w:p>
  </w:endnote>
  <w:endnote w:type="continuationSeparator" w:id="0">
    <w:p w:rsidR="00D916DF" w:rsidRDefault="00D91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B5536C">
    <w:pPr>
      <w:framePr w:wrap="around" w:vAnchor="text" w:hAnchor="margin" w:xAlign="right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285D4C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6DF" w:rsidRDefault="00D916DF">
      <w:r>
        <w:separator/>
      </w:r>
    </w:p>
  </w:footnote>
  <w:footnote w:type="continuationSeparator" w:id="0">
    <w:p w:rsidR="00D916DF" w:rsidRDefault="00D916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B5536C">
    <w:pPr>
      <w:framePr w:wrap="around" w:vAnchor="text" w:hAnchor="margin" w:xAlign="center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B5536C">
    <w:pPr>
      <w:framePr w:wrap="around" w:vAnchor="text" w:hAnchor="margin" w:xAlign="center" w:y="1"/>
    </w:pPr>
    <w:r>
      <w:fldChar w:fldCharType="begin"/>
    </w:r>
    <w:r w:rsidR="007468C2">
      <w:instrText xml:space="preserve">PAGE  </w:instrText>
    </w:r>
    <w:r>
      <w:fldChar w:fldCharType="separate"/>
    </w:r>
    <w:r w:rsidR="007468C2">
      <w:rPr>
        <w:noProof/>
      </w:rPr>
      <w:t>4</w:t>
    </w:r>
    <w:r>
      <w:rPr>
        <w:noProof/>
      </w:rPr>
      <w:fldChar w:fldCharType="end"/>
    </w:r>
  </w:p>
  <w:p w:rsidR="00285D4C" w:rsidRDefault="00285D4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285D4C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592A53" w:rsidRDefault="00285D4C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285D4C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285D4C" w:rsidRDefault="00285D4C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285D4C" w:rsidRPr="00CA5A0E" w:rsidRDefault="00285D4C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85D4C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85D4C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85D4C" w:rsidRDefault="00285D4C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201E8F" w:rsidRDefault="00285D4C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592B00" w:rsidRDefault="00285D4C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85D4C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C477FF" w:rsidRDefault="00285D4C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285D4C" w:rsidRPr="00296CAB" w:rsidRDefault="00285D4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E4F2A"/>
    <w:multiLevelType w:val="hybridMultilevel"/>
    <w:tmpl w:val="9C14265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85DCE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7969"/>
    <w:rsid w:val="00147510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C5A"/>
    <w:rsid w:val="00201E8F"/>
    <w:rsid w:val="00205244"/>
    <w:rsid w:val="00210F4F"/>
    <w:rsid w:val="00220567"/>
    <w:rsid w:val="00220864"/>
    <w:rsid w:val="00226F7B"/>
    <w:rsid w:val="00230F51"/>
    <w:rsid w:val="00246A64"/>
    <w:rsid w:val="00254901"/>
    <w:rsid w:val="002550D4"/>
    <w:rsid w:val="00257A42"/>
    <w:rsid w:val="00257AE4"/>
    <w:rsid w:val="00262C7A"/>
    <w:rsid w:val="00264F65"/>
    <w:rsid w:val="00285D4C"/>
    <w:rsid w:val="00295B33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2F6723"/>
    <w:rsid w:val="003012C6"/>
    <w:rsid w:val="00303229"/>
    <w:rsid w:val="00303589"/>
    <w:rsid w:val="00331EFD"/>
    <w:rsid w:val="00334653"/>
    <w:rsid w:val="00337B59"/>
    <w:rsid w:val="00341096"/>
    <w:rsid w:val="00357CAF"/>
    <w:rsid w:val="00365DAC"/>
    <w:rsid w:val="003663CE"/>
    <w:rsid w:val="00371D99"/>
    <w:rsid w:val="00383862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937B6"/>
    <w:rsid w:val="004A1B98"/>
    <w:rsid w:val="004B052C"/>
    <w:rsid w:val="004B1BBC"/>
    <w:rsid w:val="004B1FC7"/>
    <w:rsid w:val="004B5FF3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62A6"/>
    <w:rsid w:val="005C1D92"/>
    <w:rsid w:val="005D664A"/>
    <w:rsid w:val="00600F16"/>
    <w:rsid w:val="00622D6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C0601"/>
    <w:rsid w:val="006D0F4B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C52A7"/>
    <w:rsid w:val="007E4EC0"/>
    <w:rsid w:val="00800261"/>
    <w:rsid w:val="00811B95"/>
    <w:rsid w:val="00813760"/>
    <w:rsid w:val="0081478D"/>
    <w:rsid w:val="008338E7"/>
    <w:rsid w:val="00857FC3"/>
    <w:rsid w:val="0086424C"/>
    <w:rsid w:val="00867F8C"/>
    <w:rsid w:val="00873008"/>
    <w:rsid w:val="008858AC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F1CA2"/>
    <w:rsid w:val="008F37B9"/>
    <w:rsid w:val="00902D5C"/>
    <w:rsid w:val="00905991"/>
    <w:rsid w:val="00913FA0"/>
    <w:rsid w:val="009149A5"/>
    <w:rsid w:val="009213EB"/>
    <w:rsid w:val="00923635"/>
    <w:rsid w:val="0092526C"/>
    <w:rsid w:val="0093411B"/>
    <w:rsid w:val="00944EC7"/>
    <w:rsid w:val="00952780"/>
    <w:rsid w:val="009633F9"/>
    <w:rsid w:val="009713CC"/>
    <w:rsid w:val="009745A9"/>
    <w:rsid w:val="00975170"/>
    <w:rsid w:val="009835E7"/>
    <w:rsid w:val="009A090B"/>
    <w:rsid w:val="009B060F"/>
    <w:rsid w:val="009B205C"/>
    <w:rsid w:val="009B4D41"/>
    <w:rsid w:val="009B508D"/>
    <w:rsid w:val="009B7173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F40DF"/>
    <w:rsid w:val="00B02235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5BDC"/>
    <w:rsid w:val="00B35D53"/>
    <w:rsid w:val="00B37133"/>
    <w:rsid w:val="00B45B6A"/>
    <w:rsid w:val="00B46040"/>
    <w:rsid w:val="00B47F43"/>
    <w:rsid w:val="00B5536C"/>
    <w:rsid w:val="00B617B8"/>
    <w:rsid w:val="00B71092"/>
    <w:rsid w:val="00B7195A"/>
    <w:rsid w:val="00B72D4A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81119"/>
    <w:rsid w:val="00C87DD5"/>
    <w:rsid w:val="00C9299B"/>
    <w:rsid w:val="00C96763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FD2"/>
    <w:rsid w:val="00CE0EBB"/>
    <w:rsid w:val="00CF06C8"/>
    <w:rsid w:val="00CF1EBC"/>
    <w:rsid w:val="00D05B3A"/>
    <w:rsid w:val="00D06038"/>
    <w:rsid w:val="00D068DC"/>
    <w:rsid w:val="00D07A22"/>
    <w:rsid w:val="00D16801"/>
    <w:rsid w:val="00D277F2"/>
    <w:rsid w:val="00D3439F"/>
    <w:rsid w:val="00D50D5D"/>
    <w:rsid w:val="00D5267A"/>
    <w:rsid w:val="00D63832"/>
    <w:rsid w:val="00D642F3"/>
    <w:rsid w:val="00D715AA"/>
    <w:rsid w:val="00D81BB7"/>
    <w:rsid w:val="00D916DF"/>
    <w:rsid w:val="00D923FA"/>
    <w:rsid w:val="00DA24A3"/>
    <w:rsid w:val="00DB235A"/>
    <w:rsid w:val="00DB3782"/>
    <w:rsid w:val="00DB6E40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1512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C22A9"/>
    <w:rsid w:val="00EC6E46"/>
    <w:rsid w:val="00ED46C9"/>
    <w:rsid w:val="00EF312D"/>
    <w:rsid w:val="00F0456C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07A4E2-639F-4B0E-80D1-EDDD68FB6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30</TotalTime>
  <Pages>1</Pages>
  <Words>137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17</cp:revision>
  <cp:lastPrinted>2026-08-11T11:35:00Z</cp:lastPrinted>
  <dcterms:created xsi:type="dcterms:W3CDTF">2026-07-22T06:16:00Z</dcterms:created>
  <dcterms:modified xsi:type="dcterms:W3CDTF">2026-08-11T11:35:00Z</dcterms:modified>
</cp:coreProperties>
</file>