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35E7" w:rsidRPr="002550D4" w:rsidRDefault="00974C59" w:rsidP="002550D4">
      <w:pPr>
        <w:pStyle w:val="a6"/>
        <w:spacing w:after="0" w:line="240" w:lineRule="auto"/>
        <w:ind w:right="5387"/>
        <w:rPr>
          <w:b w:val="0"/>
          <w:bCs/>
          <w:sz w:val="20"/>
        </w:rPr>
      </w:pPr>
      <w:r>
        <w:rPr>
          <w:b w:val="0"/>
          <w:bCs/>
          <w:noProof/>
          <w:sz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Надпись 5" o:spid="_x0000_s2052" type="#_x0000_t202" style="position:absolute;margin-left:87pt;margin-top:177.4pt;width:468.3pt;height:55.1pt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" filled="f" stroked="f">
            <v:textbox inset="0,0,0,0">
              <w:txbxContent>
                <w:p w:rsidR="007D72DC" w:rsidRPr="00D06038" w:rsidRDefault="007D72DC" w:rsidP="00DB3782">
                  <w:pPr>
                    <w:jc w:val="center"/>
                    <w:rPr>
                      <w:b/>
                      <w:szCs w:val="28"/>
                    </w:rPr>
                  </w:pPr>
                  <w:r>
                    <w:rPr>
                      <w:b/>
                      <w:szCs w:val="28"/>
                    </w:rPr>
                    <w:t>Об освобождении от должности председателя участковой избирательной комиссии избирательного участка  №4013</w:t>
                  </w:r>
                </w:p>
                <w:p w:rsidR="007D72DC" w:rsidRPr="00B33253" w:rsidRDefault="007D72DC" w:rsidP="00944EC7">
                  <w:pPr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r>
        <w:rPr>
          <w:b w:val="0"/>
          <w:bCs/>
          <w:noProof/>
          <w:sz w:val="20"/>
        </w:rPr>
        <w:pict>
          <v:shape id="Надпись 3" o:spid="_x0000_s2051" type="#_x0000_t202" style="position:absolute;margin-left:113.4pt;margin-top:119.9pt;width:99.2pt;height:17pt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" filled="f" stroked="f">
            <v:textbox inset="0,0,0,0">
              <w:txbxContent>
                <w:p w:rsidR="007D72DC" w:rsidRPr="00DF42F4" w:rsidRDefault="007D72DC" w:rsidP="00A67D26">
                  <w:pPr>
                    <w:pStyle w:val="a4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13.08.2026</w:t>
                  </w:r>
                </w:p>
              </w:txbxContent>
            </v:textbox>
            <w10:wrap anchorx="page" anchory="page"/>
          </v:shape>
        </w:pict>
      </w:r>
      <w:r>
        <w:rPr>
          <w:b w:val="0"/>
          <w:bCs/>
          <w:noProof/>
          <w:sz w:val="20"/>
        </w:rPr>
        <w:pict>
          <v:shape id="Надпись 1" o:spid="_x0000_s2050" type="#_x0000_t202" style="position:absolute;margin-left:433.75pt;margin-top:119.9pt;width:99.2pt;height:17pt;z-index: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" filled="f" stroked="f">
            <v:textbox inset="0,0,0,0">
              <w:txbxContent>
                <w:p w:rsidR="007D72DC" w:rsidRPr="0016474C" w:rsidRDefault="007D72DC" w:rsidP="00E75F24">
                  <w:pPr>
                    <w:pStyle w:val="a4"/>
                    <w:rPr>
                      <w:sz w:val="24"/>
                      <w:szCs w:val="24"/>
                    </w:rPr>
                  </w:pPr>
                  <w:r w:rsidRPr="0016474C">
                    <w:rPr>
                      <w:sz w:val="24"/>
                      <w:szCs w:val="24"/>
                    </w:rPr>
                    <w:t>12</w:t>
                  </w:r>
                  <w:r>
                    <w:rPr>
                      <w:sz w:val="24"/>
                      <w:szCs w:val="24"/>
                    </w:rPr>
                    <w:t>5</w:t>
                  </w:r>
                  <w:r w:rsidRPr="0016474C">
                    <w:rPr>
                      <w:sz w:val="24"/>
                      <w:szCs w:val="24"/>
                    </w:rPr>
                    <w:t>/0</w:t>
                  </w:r>
                  <w:r>
                    <w:rPr>
                      <w:sz w:val="24"/>
                      <w:szCs w:val="24"/>
                    </w:rPr>
                    <w:t>4</w:t>
                  </w:r>
                  <w:r w:rsidRPr="0016474C">
                    <w:rPr>
                      <w:sz w:val="24"/>
                      <w:szCs w:val="24"/>
                    </w:rPr>
                    <w:t>-5</w:t>
                  </w:r>
                </w:p>
              </w:txbxContent>
            </v:textbox>
            <w10:wrap anchorx="page" anchory="page"/>
          </v:shape>
        </w:pict>
      </w:r>
    </w:p>
    <w:p w:rsidR="007D72DC" w:rsidRDefault="007D72DC" w:rsidP="007D72DC">
      <w:pPr>
        <w:pStyle w:val="a7"/>
        <w:suppressAutoHyphens/>
        <w:spacing w:after="120" w:line="360" w:lineRule="auto"/>
        <w:rPr>
          <w:szCs w:val="28"/>
        </w:rPr>
      </w:pPr>
      <w:r>
        <w:rPr>
          <w:szCs w:val="28"/>
        </w:rPr>
        <w:t xml:space="preserve">Рассмотрев заявления председателя участковой избирательной комиссий избирательного участка № 4013 об освобождении от должности председателя участковой избирательной комиссии. </w:t>
      </w:r>
      <w:r w:rsidRPr="006E3B30">
        <w:rPr>
          <w:szCs w:val="28"/>
        </w:rPr>
        <w:t xml:space="preserve">Руководствуясь подпунктом </w:t>
      </w:r>
      <w:r>
        <w:rPr>
          <w:szCs w:val="28"/>
        </w:rPr>
        <w:t>7 статьи 28</w:t>
      </w:r>
      <w:r w:rsidRPr="006E3B30">
        <w:rPr>
          <w:szCs w:val="28"/>
        </w:rPr>
        <w:t xml:space="preserve"> Федерального закона от 12.06.2002 № 67-ФЗ «Об основных гарантиях избирательных прав и права на участие в референдуме граждан Российской Федерации</w:t>
      </w:r>
      <w:proofErr w:type="gramStart"/>
      <w:r>
        <w:rPr>
          <w:szCs w:val="28"/>
        </w:rPr>
        <w:t>»,</w:t>
      </w:r>
      <w:r w:rsidRPr="006E3B30">
        <w:rPr>
          <w:szCs w:val="28"/>
        </w:rPr>
        <w:t xml:space="preserve">   </w:t>
      </w:r>
      <w:proofErr w:type="gramEnd"/>
    </w:p>
    <w:p w:rsidR="009E5EEB" w:rsidRPr="00DB3782" w:rsidRDefault="009E5EEB" w:rsidP="00201C5A">
      <w:pPr>
        <w:pStyle w:val="a7"/>
        <w:suppressAutoHyphens/>
        <w:spacing w:line="360" w:lineRule="auto"/>
        <w:ind w:firstLine="709"/>
        <w:jc w:val="center"/>
        <w:rPr>
          <w:szCs w:val="28"/>
        </w:rPr>
      </w:pPr>
      <w:r w:rsidRPr="00DB3782">
        <w:rPr>
          <w:szCs w:val="28"/>
        </w:rPr>
        <w:t xml:space="preserve">Комиссия  </w:t>
      </w:r>
      <w:r w:rsidRPr="00DB3782">
        <w:rPr>
          <w:spacing w:val="100"/>
          <w:szCs w:val="28"/>
        </w:rPr>
        <w:t>решае</w:t>
      </w:r>
      <w:r w:rsidRPr="00DB3782">
        <w:rPr>
          <w:szCs w:val="28"/>
        </w:rPr>
        <w:t>т:</w:t>
      </w:r>
    </w:p>
    <w:p w:rsidR="007D72DC" w:rsidRPr="004A11A4" w:rsidRDefault="007D72DC" w:rsidP="007D72DC">
      <w:pPr>
        <w:suppressAutoHyphens/>
        <w:spacing w:line="360" w:lineRule="auto"/>
        <w:ind w:firstLine="709"/>
        <w:jc w:val="both"/>
        <w:rPr>
          <w:szCs w:val="28"/>
          <w:lang/>
        </w:rPr>
      </w:pPr>
      <w:r>
        <w:t xml:space="preserve">1. </w:t>
      </w:r>
      <w:r>
        <w:rPr>
          <w:lang/>
        </w:rPr>
        <w:t xml:space="preserve">Освободить от должности председателя </w:t>
      </w:r>
      <w:r w:rsidRPr="00082BF4">
        <w:rPr>
          <w:lang/>
        </w:rPr>
        <w:t>избирательн</w:t>
      </w:r>
      <w:r>
        <w:rPr>
          <w:lang/>
        </w:rPr>
        <w:t>ого</w:t>
      </w:r>
      <w:r w:rsidRPr="00082BF4">
        <w:rPr>
          <w:lang/>
        </w:rPr>
        <w:t xml:space="preserve"> участк</w:t>
      </w:r>
      <w:r>
        <w:rPr>
          <w:lang/>
        </w:rPr>
        <w:t>а</w:t>
      </w:r>
      <w:r w:rsidRPr="00082BF4">
        <w:rPr>
          <w:lang/>
        </w:rPr>
        <w:t xml:space="preserve"> №</w:t>
      </w:r>
      <w:r>
        <w:rPr>
          <w:lang/>
        </w:rPr>
        <w:t> 4013</w:t>
      </w:r>
      <w:r w:rsidRPr="004A11A4">
        <w:rPr>
          <w:szCs w:val="28"/>
          <w:lang/>
        </w:rPr>
        <w:t xml:space="preserve">, </w:t>
      </w:r>
      <w:proofErr w:type="gramStart"/>
      <w:r w:rsidRPr="004A11A4">
        <w:rPr>
          <w:szCs w:val="28"/>
          <w:lang/>
        </w:rPr>
        <w:t xml:space="preserve">согласно </w:t>
      </w:r>
      <w:r>
        <w:rPr>
          <w:szCs w:val="28"/>
          <w:lang/>
        </w:rPr>
        <w:t>приложения</w:t>
      </w:r>
      <w:proofErr w:type="gramEnd"/>
      <w:r>
        <w:rPr>
          <w:szCs w:val="28"/>
          <w:lang/>
        </w:rPr>
        <w:t>.</w:t>
      </w:r>
      <w:r w:rsidRPr="004A11A4">
        <w:rPr>
          <w:szCs w:val="28"/>
          <w:lang/>
        </w:rPr>
        <w:t xml:space="preserve">  </w:t>
      </w:r>
    </w:p>
    <w:p w:rsidR="007D72DC" w:rsidRPr="002C0BD0" w:rsidRDefault="007D72DC" w:rsidP="007D72DC">
      <w:pPr>
        <w:pStyle w:val="ConsPlusNonformat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/>
        </w:rPr>
      </w:pPr>
      <w:r w:rsidRPr="004A11A4">
        <w:rPr>
          <w:rFonts w:ascii="Times New Roman" w:hAnsi="Times New Roman" w:cs="Times New Roman"/>
          <w:sz w:val="28"/>
          <w:szCs w:val="28"/>
          <w:lang/>
        </w:rPr>
        <w:t xml:space="preserve">2. </w:t>
      </w:r>
      <w:r>
        <w:rPr>
          <w:rFonts w:ascii="Times New Roman" w:hAnsi="Times New Roman" w:cs="Times New Roman"/>
          <w:sz w:val="28"/>
          <w:szCs w:val="28"/>
        </w:rPr>
        <w:t xml:space="preserve">Направить выписку из настоящего решения в участковую избирательную комиссию избирательного участка № </w:t>
      </w:r>
      <w:r w:rsidR="0008176B">
        <w:rPr>
          <w:rFonts w:ascii="Times New Roman" w:hAnsi="Times New Roman" w:cs="Times New Roman"/>
          <w:sz w:val="28"/>
          <w:szCs w:val="28"/>
        </w:rPr>
        <w:t>4013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D72DC" w:rsidRDefault="007D72DC" w:rsidP="007D72DC">
      <w:pPr>
        <w:suppressAutoHyphens/>
        <w:spacing w:line="360" w:lineRule="auto"/>
        <w:ind w:firstLine="709"/>
        <w:jc w:val="both"/>
        <w:rPr>
          <w:szCs w:val="28"/>
        </w:rPr>
      </w:pPr>
      <w:r>
        <w:rPr>
          <w:lang/>
        </w:rPr>
        <w:t xml:space="preserve">3. </w:t>
      </w:r>
      <w:r>
        <w:rPr>
          <w:szCs w:val="28"/>
        </w:rPr>
        <w:t>Опубликовать</w:t>
      </w:r>
      <w:r w:rsidRPr="00595E6C">
        <w:rPr>
          <w:szCs w:val="28"/>
        </w:rPr>
        <w:t xml:space="preserve"> настоящее решение на сайте территориальной избирательной комиссии Чайковского городского округа в информационно-телекоммуникационной сети «Интернет». </w:t>
      </w:r>
    </w:p>
    <w:p w:rsidR="007D72DC" w:rsidRDefault="007D72DC" w:rsidP="007D72DC">
      <w:pPr>
        <w:suppressAutoHyphens/>
        <w:spacing w:line="360" w:lineRule="auto"/>
        <w:ind w:firstLine="709"/>
        <w:jc w:val="both"/>
        <w:rPr>
          <w:lang/>
        </w:rPr>
      </w:pPr>
      <w:r>
        <w:rPr>
          <w:szCs w:val="28"/>
        </w:rPr>
        <w:t xml:space="preserve">4. </w:t>
      </w:r>
      <w:proofErr w:type="gramStart"/>
      <w:r>
        <w:rPr>
          <w:szCs w:val="28"/>
        </w:rPr>
        <w:t>Контроль за</w:t>
      </w:r>
      <w:proofErr w:type="gramEnd"/>
      <w:r>
        <w:rPr>
          <w:szCs w:val="28"/>
        </w:rPr>
        <w:t xml:space="preserve"> исполнением настоящего решения возложить на секретаря территориальной избирательной комиссии Чайковского городского округа Белоглазову Е.Н.</w:t>
      </w:r>
    </w:p>
    <w:p w:rsidR="005E7140" w:rsidRPr="00684BE4" w:rsidRDefault="005E7140" w:rsidP="005E7140">
      <w:pPr>
        <w:suppressAutoHyphens/>
        <w:spacing w:line="360" w:lineRule="auto"/>
        <w:ind w:firstLine="709"/>
        <w:jc w:val="both"/>
      </w:pPr>
    </w:p>
    <w:p w:rsidR="005E7140" w:rsidRDefault="005E7140" w:rsidP="005E7140">
      <w:pPr>
        <w:suppressAutoHyphens/>
        <w:spacing w:line="720" w:lineRule="auto"/>
        <w:ind w:right="-142"/>
        <w:jc w:val="both"/>
      </w:pPr>
      <w:r>
        <w:t>Председатель</w:t>
      </w:r>
      <w:r w:rsidRPr="00EA2060">
        <w:t xml:space="preserve"> </w:t>
      </w:r>
      <w:r>
        <w:t>комиссии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Н.Н. Шамова</w:t>
      </w:r>
    </w:p>
    <w:p w:rsidR="005E7140" w:rsidRPr="0029228E" w:rsidRDefault="005E7140" w:rsidP="005E7140">
      <w:pPr>
        <w:suppressAutoHyphens/>
        <w:spacing w:line="720" w:lineRule="auto"/>
        <w:ind w:right="-142"/>
        <w:jc w:val="both"/>
        <w:rPr>
          <w:sz w:val="24"/>
          <w:szCs w:val="24"/>
        </w:rPr>
      </w:pPr>
      <w:r>
        <w:t>Секретарь</w:t>
      </w:r>
      <w:r w:rsidRPr="00EA2060">
        <w:t xml:space="preserve"> </w:t>
      </w:r>
      <w:r>
        <w:t>комиссии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</w:t>
      </w:r>
      <w:bookmarkStart w:id="0" w:name="_GoBack"/>
      <w:bookmarkEnd w:id="0"/>
      <w:r>
        <w:t xml:space="preserve"> Е.Н. Белоглазова</w:t>
      </w:r>
    </w:p>
    <w:p w:rsidR="00285D4C" w:rsidRDefault="00285D4C" w:rsidP="005E7140">
      <w:pPr>
        <w:suppressAutoHyphens/>
        <w:spacing w:line="360" w:lineRule="auto"/>
        <w:ind w:firstLine="709"/>
        <w:jc w:val="both"/>
        <w:rPr>
          <w:sz w:val="24"/>
          <w:szCs w:val="24"/>
        </w:rPr>
      </w:pPr>
    </w:p>
    <w:sectPr w:rsidR="00285D4C" w:rsidSect="00285D4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pgSz w:w="11907" w:h="16840" w:code="9"/>
      <w:pgMar w:top="1134" w:right="850" w:bottom="1134" w:left="1701" w:header="567" w:footer="567" w:gutter="0"/>
      <w:pgNumType w:start="1"/>
      <w:cols w:space="720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D72DC" w:rsidRDefault="007D72DC">
      <w:r>
        <w:separator/>
      </w:r>
    </w:p>
  </w:endnote>
  <w:endnote w:type="continuationSeparator" w:id="0">
    <w:p w:rsidR="007D72DC" w:rsidRDefault="007D72D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72DC" w:rsidRDefault="007D72DC">
    <w:pPr>
      <w:framePr w:wrap="around" w:vAnchor="text" w:hAnchor="margin" w:xAlign="right" w:y="1"/>
    </w:pPr>
    <w:fldSimple w:instr="PAGE  ">
      <w:r>
        <w:rPr>
          <w:noProof/>
        </w:rPr>
        <w:t>1</w:t>
      </w:r>
    </w:fldSimple>
  </w:p>
  <w:p w:rsidR="007D72DC" w:rsidRDefault="007D72DC">
    <w:pPr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72DC" w:rsidRDefault="007D72DC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D72DC" w:rsidRDefault="007D72DC">
      <w:r>
        <w:separator/>
      </w:r>
    </w:p>
  </w:footnote>
  <w:footnote w:type="continuationSeparator" w:id="0">
    <w:p w:rsidR="007D72DC" w:rsidRDefault="007D72D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72DC" w:rsidRDefault="007D72DC">
    <w:pPr>
      <w:framePr w:wrap="around" w:vAnchor="text" w:hAnchor="margin" w:xAlign="center" w:y="1"/>
    </w:pPr>
    <w:fldSimple w:instr="PAGE  ">
      <w:r>
        <w:rPr>
          <w:noProof/>
        </w:rPr>
        <w:t>1</w:t>
      </w:r>
    </w:fldSimple>
  </w:p>
  <w:p w:rsidR="007D72DC" w:rsidRDefault="007D72DC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72DC" w:rsidRDefault="007D72DC">
    <w:pPr>
      <w:framePr w:wrap="around" w:vAnchor="text" w:hAnchor="margin" w:xAlign="center" w:y="1"/>
    </w:pPr>
    <w:fldSimple w:instr="PAGE  ">
      <w:r w:rsidR="0008176B">
        <w:rPr>
          <w:noProof/>
        </w:rPr>
        <w:t>2</w:t>
      </w:r>
    </w:fldSimple>
  </w:p>
  <w:p w:rsidR="007D72DC" w:rsidRDefault="007D72DC"/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356" w:type="dxa"/>
      <w:tblLook w:val="04A0"/>
    </w:tblPr>
    <w:tblGrid>
      <w:gridCol w:w="3118"/>
      <w:gridCol w:w="3119"/>
      <w:gridCol w:w="3119"/>
    </w:tblGrid>
    <w:tr w:rsidR="007D72DC" w:rsidRPr="00592A53" w:rsidTr="00B45B6A">
      <w:trPr>
        <w:trHeight w:hRule="exact" w:val="567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:rsidR="007D72DC" w:rsidRPr="00592A53" w:rsidRDefault="007D72DC" w:rsidP="00772DA0">
          <w:pPr>
            <w:pStyle w:val="a6"/>
            <w:spacing w:after="0" w:line="240" w:lineRule="auto"/>
            <w:jc w:val="center"/>
          </w:pPr>
          <w:bookmarkStart w:id="1" w:name="_Hlk226469319"/>
        </w:p>
      </w:tc>
    </w:tr>
    <w:tr w:rsidR="007D72DC" w:rsidRPr="00592A53" w:rsidTr="00C477FF">
      <w:trPr>
        <w:trHeight w:hRule="exact" w:val="1134"/>
      </w:trPr>
      <w:tc>
        <w:tcPr>
          <w:tcW w:w="9356" w:type="dxa"/>
          <w:gridSpan w:val="3"/>
          <w:tcBorders>
            <w:bottom w:val="thinThickMediumGap" w:sz="12" w:space="0" w:color="auto"/>
          </w:tcBorders>
          <w:tcMar>
            <w:left w:w="0" w:type="dxa"/>
            <w:right w:w="0" w:type="dxa"/>
          </w:tcMar>
        </w:tcPr>
        <w:p w:rsidR="007D72DC" w:rsidRDefault="007D72DC" w:rsidP="00371D99">
          <w:pPr>
            <w:pStyle w:val="ConsPlusNonformat"/>
            <w:jc w:val="center"/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</w:pPr>
          <w:r w:rsidRPr="000A624A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>ТЕРРИТОРИАЛЬНАЯ ИЗБИРАТЕЛЬНАЯ КОМИССИЯ ЧАЙКОВСКОГО ГОРОДСКОГО ОКРУГА</w:t>
          </w:r>
        </w:p>
        <w:p w:rsidR="007D72DC" w:rsidRPr="00CA5A0E" w:rsidRDefault="007D72DC" w:rsidP="00164B98">
          <w:pPr>
            <w:pStyle w:val="ConsPlusNonformat"/>
            <w:spacing w:before="120"/>
            <w:jc w:val="center"/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</w:pPr>
          <w:r w:rsidRPr="00F2108D"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  <w:t>РЕШЕНИЕ</w:t>
          </w:r>
        </w:p>
      </w:tc>
    </w:tr>
    <w:tr w:rsidR="007D72DC" w:rsidRPr="00592B00" w:rsidTr="00C477FF">
      <w:trPr>
        <w:trHeight w:hRule="exact" w:val="567"/>
      </w:trPr>
      <w:tc>
        <w:tcPr>
          <w:tcW w:w="3118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:rsidR="007D72DC" w:rsidRPr="00592B00" w:rsidRDefault="007D72DC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_______________</w:t>
          </w: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:rsidR="007D72DC" w:rsidRPr="00592B00" w:rsidRDefault="007D72DC" w:rsidP="002D277C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:rsidR="007D72DC" w:rsidRPr="00592B00" w:rsidRDefault="007D72DC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592B00">
            <w:rPr>
              <w:rFonts w:ascii="Times New Roman" w:hAnsi="Times New Roman" w:cs="Times New Roman"/>
              <w:sz w:val="28"/>
              <w:szCs w:val="28"/>
            </w:rPr>
            <w:t>№</w:t>
          </w:r>
          <w:r>
            <w:rPr>
              <w:rFonts w:ascii="Times New Roman" w:hAnsi="Times New Roman" w:cs="Times New Roman"/>
              <w:sz w:val="28"/>
              <w:szCs w:val="28"/>
            </w:rPr>
            <w:t>______________</w:t>
          </w:r>
        </w:p>
      </w:tc>
    </w:tr>
    <w:tr w:rsidR="007D72DC" w:rsidRPr="00592B00" w:rsidTr="00811B95">
      <w:trPr>
        <w:trHeight w:hRule="exact" w:val="567"/>
      </w:trPr>
      <w:tc>
        <w:tcPr>
          <w:tcW w:w="3118" w:type="dxa"/>
          <w:tcMar>
            <w:left w:w="0" w:type="dxa"/>
            <w:right w:w="0" w:type="dxa"/>
          </w:tcMar>
          <w:vAlign w:val="center"/>
        </w:tcPr>
        <w:p w:rsidR="007D72DC" w:rsidRDefault="007D72DC" w:rsidP="00811B95">
          <w:pPr>
            <w:pStyle w:val="ConsPlusNonformat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:rsidR="007D72DC" w:rsidRPr="00201E8F" w:rsidRDefault="007D72DC" w:rsidP="00584989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pacing w:val="20"/>
            </w:rPr>
          </w:pPr>
          <w:r w:rsidRPr="000B5190">
            <w:rPr>
              <w:rFonts w:ascii="Times New Roman" w:hAnsi="Times New Roman" w:cs="Times New Roman"/>
              <w:b/>
              <w:bCs/>
              <w:spacing w:val="20"/>
            </w:rPr>
            <w:t>г. Чайковский</w:t>
          </w: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:rsidR="007D72DC" w:rsidRPr="00592B00" w:rsidRDefault="007D72DC" w:rsidP="00811B95">
          <w:pPr>
            <w:pStyle w:val="ConsPlusNonformat"/>
            <w:jc w:val="right"/>
            <w:rPr>
              <w:rFonts w:ascii="Times New Roman" w:hAnsi="Times New Roman" w:cs="Times New Roman"/>
              <w:sz w:val="28"/>
              <w:szCs w:val="28"/>
            </w:rPr>
          </w:pPr>
        </w:p>
      </w:tc>
    </w:tr>
    <w:tr w:rsidR="007D72DC" w:rsidRPr="00592B00" w:rsidTr="00B81345">
      <w:trPr>
        <w:trHeight w:hRule="exact" w:val="1021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:rsidR="007D72DC" w:rsidRPr="00C477FF" w:rsidRDefault="007D72DC" w:rsidP="00772DA0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</w:p>
      </w:tc>
    </w:tr>
    <w:bookmarkEnd w:id="1"/>
  </w:tbl>
  <w:p w:rsidR="007D72DC" w:rsidRPr="00296CAB" w:rsidRDefault="007D72DC" w:rsidP="00905991">
    <w:pPr>
      <w:pStyle w:val="a4"/>
      <w:rPr>
        <w:sz w:val="4"/>
        <w:szCs w:val="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D33870"/>
    <w:multiLevelType w:val="hybridMultilevel"/>
    <w:tmpl w:val="BCF0B74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D2D1B51"/>
    <w:multiLevelType w:val="hybridMultilevel"/>
    <w:tmpl w:val="3B78C1F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1E875AFD"/>
    <w:multiLevelType w:val="hybridMultilevel"/>
    <w:tmpl w:val="033680EC"/>
    <w:lvl w:ilvl="0" w:tplc="039E4424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0AB50FD"/>
    <w:multiLevelType w:val="hybridMultilevel"/>
    <w:tmpl w:val="D68EA8D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2010C43"/>
    <w:multiLevelType w:val="hybridMultilevel"/>
    <w:tmpl w:val="E4620B52"/>
    <w:lvl w:ilvl="0" w:tplc="F6C2FADE">
      <w:start w:val="3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38D87083"/>
    <w:multiLevelType w:val="hybridMultilevel"/>
    <w:tmpl w:val="95E26382"/>
    <w:lvl w:ilvl="0" w:tplc="FFFFFFFF">
      <w:start w:val="1"/>
      <w:numFmt w:val="decimal"/>
      <w:lvlText w:val="%1."/>
      <w:lvlJc w:val="left"/>
      <w:pPr>
        <w:tabs>
          <w:tab w:val="num" w:pos="1425"/>
        </w:tabs>
        <w:ind w:left="1425" w:hanging="360"/>
      </w:pPr>
      <w:rPr>
        <w:b w:val="0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4344D6B"/>
    <w:multiLevelType w:val="hybridMultilevel"/>
    <w:tmpl w:val="95E26382"/>
    <w:lvl w:ilvl="0" w:tplc="FFFFFFFF">
      <w:start w:val="1"/>
      <w:numFmt w:val="decimal"/>
      <w:lvlText w:val="%1."/>
      <w:lvlJc w:val="left"/>
      <w:pPr>
        <w:tabs>
          <w:tab w:val="num" w:pos="1425"/>
        </w:tabs>
        <w:ind w:left="1425" w:hanging="360"/>
      </w:pPr>
      <w:rPr>
        <w:b w:val="0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2E55485"/>
    <w:multiLevelType w:val="hybridMultilevel"/>
    <w:tmpl w:val="95E26382"/>
    <w:lvl w:ilvl="0" w:tplc="FFFFFFFF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b w:val="0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CD80DF0"/>
    <w:multiLevelType w:val="hybridMultilevel"/>
    <w:tmpl w:val="D68EA8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1CE4F2A"/>
    <w:multiLevelType w:val="hybridMultilevel"/>
    <w:tmpl w:val="9C14265C"/>
    <w:lvl w:ilvl="0" w:tplc="0419000F">
      <w:start w:val="1"/>
      <w:numFmt w:val="decimal"/>
      <w:lvlText w:val="%1."/>
      <w:lvlJc w:val="left"/>
      <w:pPr>
        <w:ind w:left="1778" w:hanging="360"/>
      </w:p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5"/>
  </w:num>
  <w:num w:numId="5">
    <w:abstractNumId w:val="6"/>
  </w:num>
  <w:num w:numId="6">
    <w:abstractNumId w:val="4"/>
  </w:num>
  <w:num w:numId="7">
    <w:abstractNumId w:val="7"/>
  </w:num>
  <w:num w:numId="8">
    <w:abstractNumId w:val="8"/>
  </w:num>
  <w:num w:numId="9">
    <w:abstractNumId w:val="3"/>
  </w:num>
  <w:num w:numId="10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attachedTemplate r:id="rId1"/>
  <w:stylePaneFormatFilter w:val="3F01"/>
  <w:defaultTabStop w:val="720"/>
  <w:hyphenationZone w:val="170"/>
  <w:doNotHyphenateCaps/>
  <w:drawingGridHorizontalSpacing w:val="140"/>
  <w:drawingGridVerticalSpacing w:val="57"/>
  <w:displayHorizontalDrawingGridEvery w:val="0"/>
  <w:displayVerticalDrawingGridEvery w:val="0"/>
  <w:noPunctuationKerning/>
  <w:characterSpacingControl w:val="doNotCompress"/>
  <w:hdrShapeDefaults>
    <o:shapedefaults v:ext="edit" spidmax="2054"/>
  </w:hdrShapeDefaults>
  <w:footnotePr>
    <w:footnote w:id="-1"/>
    <w:footnote w:id="0"/>
  </w:footnotePr>
  <w:endnotePr>
    <w:endnote w:id="-1"/>
    <w:endnote w:id="0"/>
  </w:endnotePr>
  <w:compat/>
  <w:rsids>
    <w:rsidRoot w:val="00CC46BF"/>
    <w:rsid w:val="00001A6C"/>
    <w:rsid w:val="00012BA5"/>
    <w:rsid w:val="000137D7"/>
    <w:rsid w:val="00034A8D"/>
    <w:rsid w:val="00035ABC"/>
    <w:rsid w:val="00037733"/>
    <w:rsid w:val="00037CF9"/>
    <w:rsid w:val="00040063"/>
    <w:rsid w:val="00042CD2"/>
    <w:rsid w:val="000667C6"/>
    <w:rsid w:val="00070D7B"/>
    <w:rsid w:val="00073498"/>
    <w:rsid w:val="00074536"/>
    <w:rsid w:val="0008176B"/>
    <w:rsid w:val="00085DCE"/>
    <w:rsid w:val="000A624A"/>
    <w:rsid w:val="000B0EEA"/>
    <w:rsid w:val="000B1677"/>
    <w:rsid w:val="000B5190"/>
    <w:rsid w:val="000C3078"/>
    <w:rsid w:val="000D0D54"/>
    <w:rsid w:val="000D14EA"/>
    <w:rsid w:val="000E6640"/>
    <w:rsid w:val="000E6A87"/>
    <w:rsid w:val="000F1485"/>
    <w:rsid w:val="00115836"/>
    <w:rsid w:val="0012113F"/>
    <w:rsid w:val="001243E3"/>
    <w:rsid w:val="001248C8"/>
    <w:rsid w:val="001265E5"/>
    <w:rsid w:val="00137969"/>
    <w:rsid w:val="00147510"/>
    <w:rsid w:val="001629D1"/>
    <w:rsid w:val="0016474C"/>
    <w:rsid w:val="00164B98"/>
    <w:rsid w:val="001757B8"/>
    <w:rsid w:val="00177237"/>
    <w:rsid w:val="00180AC8"/>
    <w:rsid w:val="00191482"/>
    <w:rsid w:val="001A00FC"/>
    <w:rsid w:val="001A36DA"/>
    <w:rsid w:val="001B15BE"/>
    <w:rsid w:val="001B206D"/>
    <w:rsid w:val="001C1318"/>
    <w:rsid w:val="001F3539"/>
    <w:rsid w:val="00201C5A"/>
    <w:rsid w:val="00201E8F"/>
    <w:rsid w:val="00205244"/>
    <w:rsid w:val="00210F4F"/>
    <w:rsid w:val="00220567"/>
    <w:rsid w:val="00220864"/>
    <w:rsid w:val="00226F7B"/>
    <w:rsid w:val="00230F51"/>
    <w:rsid w:val="00246A64"/>
    <w:rsid w:val="00254901"/>
    <w:rsid w:val="002550D4"/>
    <w:rsid w:val="00257A42"/>
    <w:rsid w:val="00257AE4"/>
    <w:rsid w:val="00262C7A"/>
    <w:rsid w:val="00264F65"/>
    <w:rsid w:val="00285D4C"/>
    <w:rsid w:val="00295B33"/>
    <w:rsid w:val="00296CAB"/>
    <w:rsid w:val="002A27F6"/>
    <w:rsid w:val="002B21D1"/>
    <w:rsid w:val="002B3EE9"/>
    <w:rsid w:val="002C2A72"/>
    <w:rsid w:val="002D277C"/>
    <w:rsid w:val="002D4959"/>
    <w:rsid w:val="002D51CA"/>
    <w:rsid w:val="002E2BDC"/>
    <w:rsid w:val="002F6723"/>
    <w:rsid w:val="003012C6"/>
    <w:rsid w:val="00303229"/>
    <w:rsid w:val="00303589"/>
    <w:rsid w:val="00331EFD"/>
    <w:rsid w:val="00334653"/>
    <w:rsid w:val="00337B59"/>
    <w:rsid w:val="00341096"/>
    <w:rsid w:val="00357CAF"/>
    <w:rsid w:val="00365DAC"/>
    <w:rsid w:val="003663CE"/>
    <w:rsid w:val="00371D99"/>
    <w:rsid w:val="00383862"/>
    <w:rsid w:val="00385F5E"/>
    <w:rsid w:val="003864F2"/>
    <w:rsid w:val="003A6E87"/>
    <w:rsid w:val="003B5AAA"/>
    <w:rsid w:val="003C2E4B"/>
    <w:rsid w:val="003C306A"/>
    <w:rsid w:val="003C497B"/>
    <w:rsid w:val="003C51F7"/>
    <w:rsid w:val="003D5571"/>
    <w:rsid w:val="003E7736"/>
    <w:rsid w:val="003F284A"/>
    <w:rsid w:val="003F726E"/>
    <w:rsid w:val="00410F21"/>
    <w:rsid w:val="00412B26"/>
    <w:rsid w:val="0042123A"/>
    <w:rsid w:val="00421611"/>
    <w:rsid w:val="00431D10"/>
    <w:rsid w:val="004452FB"/>
    <w:rsid w:val="00447D5C"/>
    <w:rsid w:val="00461A95"/>
    <w:rsid w:val="00462428"/>
    <w:rsid w:val="004648F9"/>
    <w:rsid w:val="00474EF2"/>
    <w:rsid w:val="004937B6"/>
    <w:rsid w:val="004A1B98"/>
    <w:rsid w:val="004B052C"/>
    <w:rsid w:val="004B1BBC"/>
    <w:rsid w:val="004B1FC7"/>
    <w:rsid w:val="004B5FF3"/>
    <w:rsid w:val="004C2431"/>
    <w:rsid w:val="004C7F99"/>
    <w:rsid w:val="004E002C"/>
    <w:rsid w:val="004E2451"/>
    <w:rsid w:val="004E4F5A"/>
    <w:rsid w:val="004F3525"/>
    <w:rsid w:val="004F451C"/>
    <w:rsid w:val="0051202D"/>
    <w:rsid w:val="00512D15"/>
    <w:rsid w:val="00522F35"/>
    <w:rsid w:val="00524C40"/>
    <w:rsid w:val="00525A05"/>
    <w:rsid w:val="005276C9"/>
    <w:rsid w:val="00545B2D"/>
    <w:rsid w:val="00551323"/>
    <w:rsid w:val="00552114"/>
    <w:rsid w:val="005522B1"/>
    <w:rsid w:val="00553882"/>
    <w:rsid w:val="0055601E"/>
    <w:rsid w:val="00556797"/>
    <w:rsid w:val="00570C5B"/>
    <w:rsid w:val="0057680B"/>
    <w:rsid w:val="00584989"/>
    <w:rsid w:val="00592B00"/>
    <w:rsid w:val="00592B45"/>
    <w:rsid w:val="005A4777"/>
    <w:rsid w:val="005A62A6"/>
    <w:rsid w:val="005C1D92"/>
    <w:rsid w:val="005D664A"/>
    <w:rsid w:val="005E7140"/>
    <w:rsid w:val="00600F16"/>
    <w:rsid w:val="00622D6A"/>
    <w:rsid w:val="0062656D"/>
    <w:rsid w:val="006304A1"/>
    <w:rsid w:val="0063265F"/>
    <w:rsid w:val="006541FD"/>
    <w:rsid w:val="006566AB"/>
    <w:rsid w:val="006671B0"/>
    <w:rsid w:val="00675BBB"/>
    <w:rsid w:val="00676734"/>
    <w:rsid w:val="00677B0A"/>
    <w:rsid w:val="006917DF"/>
    <w:rsid w:val="006928A1"/>
    <w:rsid w:val="00695EF5"/>
    <w:rsid w:val="006A1AC8"/>
    <w:rsid w:val="006A29C2"/>
    <w:rsid w:val="006A3F09"/>
    <w:rsid w:val="006A40BF"/>
    <w:rsid w:val="006A4281"/>
    <w:rsid w:val="006A430D"/>
    <w:rsid w:val="006B3B7C"/>
    <w:rsid w:val="006B4EA4"/>
    <w:rsid w:val="006C02F4"/>
    <w:rsid w:val="006C0601"/>
    <w:rsid w:val="006D0F4B"/>
    <w:rsid w:val="006F69BF"/>
    <w:rsid w:val="00715E0F"/>
    <w:rsid w:val="00722AA4"/>
    <w:rsid w:val="00741EB1"/>
    <w:rsid w:val="007468C2"/>
    <w:rsid w:val="0074728D"/>
    <w:rsid w:val="00747D17"/>
    <w:rsid w:val="00751328"/>
    <w:rsid w:val="00756AB6"/>
    <w:rsid w:val="00772DA0"/>
    <w:rsid w:val="007746C3"/>
    <w:rsid w:val="00780EEC"/>
    <w:rsid w:val="007A23B6"/>
    <w:rsid w:val="007A31F6"/>
    <w:rsid w:val="007A364C"/>
    <w:rsid w:val="007A5703"/>
    <w:rsid w:val="007C52A7"/>
    <w:rsid w:val="007D72DC"/>
    <w:rsid w:val="007E4EC0"/>
    <w:rsid w:val="00800261"/>
    <w:rsid w:val="00811B95"/>
    <w:rsid w:val="00813760"/>
    <w:rsid w:val="0081478D"/>
    <w:rsid w:val="008338E7"/>
    <w:rsid w:val="00857FC3"/>
    <w:rsid w:val="0086424C"/>
    <w:rsid w:val="00867F8C"/>
    <w:rsid w:val="00873008"/>
    <w:rsid w:val="008858AC"/>
    <w:rsid w:val="008907E9"/>
    <w:rsid w:val="00890EBA"/>
    <w:rsid w:val="00896299"/>
    <w:rsid w:val="008A4039"/>
    <w:rsid w:val="008B1AC5"/>
    <w:rsid w:val="008B44FB"/>
    <w:rsid w:val="008B5678"/>
    <w:rsid w:val="008B7383"/>
    <w:rsid w:val="008C35AF"/>
    <w:rsid w:val="008F1CA2"/>
    <w:rsid w:val="008F37B9"/>
    <w:rsid w:val="00902D5C"/>
    <w:rsid w:val="00905991"/>
    <w:rsid w:val="00913FA0"/>
    <w:rsid w:val="009149A5"/>
    <w:rsid w:val="00914A7E"/>
    <w:rsid w:val="009213EB"/>
    <w:rsid w:val="00923635"/>
    <w:rsid w:val="0092526C"/>
    <w:rsid w:val="0093411B"/>
    <w:rsid w:val="00944EC7"/>
    <w:rsid w:val="00952780"/>
    <w:rsid w:val="009633F9"/>
    <w:rsid w:val="009713CC"/>
    <w:rsid w:val="009745A9"/>
    <w:rsid w:val="00974C59"/>
    <w:rsid w:val="00975170"/>
    <w:rsid w:val="009835E7"/>
    <w:rsid w:val="009A090B"/>
    <w:rsid w:val="009B060F"/>
    <w:rsid w:val="009B205C"/>
    <w:rsid w:val="009B4D41"/>
    <w:rsid w:val="009B508D"/>
    <w:rsid w:val="009B7173"/>
    <w:rsid w:val="009C2C93"/>
    <w:rsid w:val="009E2B6B"/>
    <w:rsid w:val="009E37C7"/>
    <w:rsid w:val="009E5466"/>
    <w:rsid w:val="009E5EEB"/>
    <w:rsid w:val="009F1E60"/>
    <w:rsid w:val="00A10771"/>
    <w:rsid w:val="00A17511"/>
    <w:rsid w:val="00A26040"/>
    <w:rsid w:val="00A30E47"/>
    <w:rsid w:val="00A320E6"/>
    <w:rsid w:val="00A337B6"/>
    <w:rsid w:val="00A42D64"/>
    <w:rsid w:val="00A45148"/>
    <w:rsid w:val="00A5243C"/>
    <w:rsid w:val="00A54F15"/>
    <w:rsid w:val="00A63BF1"/>
    <w:rsid w:val="00A649A1"/>
    <w:rsid w:val="00A67D26"/>
    <w:rsid w:val="00A73284"/>
    <w:rsid w:val="00A80A57"/>
    <w:rsid w:val="00A92A25"/>
    <w:rsid w:val="00A97B92"/>
    <w:rsid w:val="00AA05B8"/>
    <w:rsid w:val="00AA71D8"/>
    <w:rsid w:val="00AB1A32"/>
    <w:rsid w:val="00AC277B"/>
    <w:rsid w:val="00AD3B0E"/>
    <w:rsid w:val="00AF40DF"/>
    <w:rsid w:val="00B02235"/>
    <w:rsid w:val="00B100EF"/>
    <w:rsid w:val="00B1160A"/>
    <w:rsid w:val="00B11B42"/>
    <w:rsid w:val="00B12AFC"/>
    <w:rsid w:val="00B14765"/>
    <w:rsid w:val="00B17649"/>
    <w:rsid w:val="00B237E4"/>
    <w:rsid w:val="00B320B6"/>
    <w:rsid w:val="00B33253"/>
    <w:rsid w:val="00B347FA"/>
    <w:rsid w:val="00B35BDC"/>
    <w:rsid w:val="00B37133"/>
    <w:rsid w:val="00B45B6A"/>
    <w:rsid w:val="00B46040"/>
    <w:rsid w:val="00B47F43"/>
    <w:rsid w:val="00B617B8"/>
    <w:rsid w:val="00B71092"/>
    <w:rsid w:val="00B7195A"/>
    <w:rsid w:val="00B72D4A"/>
    <w:rsid w:val="00B751AF"/>
    <w:rsid w:val="00B76864"/>
    <w:rsid w:val="00B77D71"/>
    <w:rsid w:val="00B81345"/>
    <w:rsid w:val="00B8508D"/>
    <w:rsid w:val="00B871BB"/>
    <w:rsid w:val="00B90C37"/>
    <w:rsid w:val="00B9285C"/>
    <w:rsid w:val="00B944E1"/>
    <w:rsid w:val="00B948E6"/>
    <w:rsid w:val="00BA17B3"/>
    <w:rsid w:val="00BA1ADE"/>
    <w:rsid w:val="00BA6E86"/>
    <w:rsid w:val="00BA7FB1"/>
    <w:rsid w:val="00BB38DD"/>
    <w:rsid w:val="00BB73AA"/>
    <w:rsid w:val="00BC03E1"/>
    <w:rsid w:val="00BC2CB9"/>
    <w:rsid w:val="00BC30D5"/>
    <w:rsid w:val="00BC66B0"/>
    <w:rsid w:val="00BC7D7A"/>
    <w:rsid w:val="00BD61F2"/>
    <w:rsid w:val="00BD6745"/>
    <w:rsid w:val="00BE0A82"/>
    <w:rsid w:val="00BF0468"/>
    <w:rsid w:val="00BF3ED5"/>
    <w:rsid w:val="00C05C99"/>
    <w:rsid w:val="00C12A7C"/>
    <w:rsid w:val="00C17CFD"/>
    <w:rsid w:val="00C20292"/>
    <w:rsid w:val="00C20323"/>
    <w:rsid w:val="00C33007"/>
    <w:rsid w:val="00C34A95"/>
    <w:rsid w:val="00C359CC"/>
    <w:rsid w:val="00C36D10"/>
    <w:rsid w:val="00C46980"/>
    <w:rsid w:val="00C477FF"/>
    <w:rsid w:val="00C60B0F"/>
    <w:rsid w:val="00C627F5"/>
    <w:rsid w:val="00C67F6C"/>
    <w:rsid w:val="00C81119"/>
    <w:rsid w:val="00C87DD5"/>
    <w:rsid w:val="00C9299B"/>
    <w:rsid w:val="00C96763"/>
    <w:rsid w:val="00CA5A0E"/>
    <w:rsid w:val="00CA6101"/>
    <w:rsid w:val="00CB10B7"/>
    <w:rsid w:val="00CB2DDB"/>
    <w:rsid w:val="00CC1E38"/>
    <w:rsid w:val="00CC2B8D"/>
    <w:rsid w:val="00CC46BF"/>
    <w:rsid w:val="00CC4879"/>
    <w:rsid w:val="00CC69F8"/>
    <w:rsid w:val="00CD1FD2"/>
    <w:rsid w:val="00CE0EBB"/>
    <w:rsid w:val="00CF06C8"/>
    <w:rsid w:val="00CF1EBC"/>
    <w:rsid w:val="00D05B3A"/>
    <w:rsid w:val="00D06038"/>
    <w:rsid w:val="00D068DC"/>
    <w:rsid w:val="00D07A22"/>
    <w:rsid w:val="00D16801"/>
    <w:rsid w:val="00D277F2"/>
    <w:rsid w:val="00D3439F"/>
    <w:rsid w:val="00D50D5D"/>
    <w:rsid w:val="00D5267A"/>
    <w:rsid w:val="00D63832"/>
    <w:rsid w:val="00D642F3"/>
    <w:rsid w:val="00D715AA"/>
    <w:rsid w:val="00D81BB7"/>
    <w:rsid w:val="00D916DF"/>
    <w:rsid w:val="00D923FA"/>
    <w:rsid w:val="00DA24A3"/>
    <w:rsid w:val="00DB235A"/>
    <w:rsid w:val="00DB3782"/>
    <w:rsid w:val="00DB6E40"/>
    <w:rsid w:val="00DC6913"/>
    <w:rsid w:val="00DC70E2"/>
    <w:rsid w:val="00DD43E0"/>
    <w:rsid w:val="00DE48F3"/>
    <w:rsid w:val="00DF27D0"/>
    <w:rsid w:val="00DF42F4"/>
    <w:rsid w:val="00DF5AD2"/>
    <w:rsid w:val="00E04155"/>
    <w:rsid w:val="00E058C9"/>
    <w:rsid w:val="00E10E03"/>
    <w:rsid w:val="00E11D12"/>
    <w:rsid w:val="00E2366A"/>
    <w:rsid w:val="00E31512"/>
    <w:rsid w:val="00E47005"/>
    <w:rsid w:val="00E51B9F"/>
    <w:rsid w:val="00E531F5"/>
    <w:rsid w:val="00E56B58"/>
    <w:rsid w:val="00E572D1"/>
    <w:rsid w:val="00E636DE"/>
    <w:rsid w:val="00E65F47"/>
    <w:rsid w:val="00E7098F"/>
    <w:rsid w:val="00E745D7"/>
    <w:rsid w:val="00E75F24"/>
    <w:rsid w:val="00E92E02"/>
    <w:rsid w:val="00E962E5"/>
    <w:rsid w:val="00EA4B33"/>
    <w:rsid w:val="00EC22A9"/>
    <w:rsid w:val="00EC6E46"/>
    <w:rsid w:val="00ED46C9"/>
    <w:rsid w:val="00EF312D"/>
    <w:rsid w:val="00F0456C"/>
    <w:rsid w:val="00F202F5"/>
    <w:rsid w:val="00F2108D"/>
    <w:rsid w:val="00F23E87"/>
    <w:rsid w:val="00F30BDA"/>
    <w:rsid w:val="00F339DC"/>
    <w:rsid w:val="00F50B63"/>
    <w:rsid w:val="00F56E73"/>
    <w:rsid w:val="00F607E1"/>
    <w:rsid w:val="00F65FB0"/>
    <w:rsid w:val="00F70748"/>
    <w:rsid w:val="00F7195F"/>
    <w:rsid w:val="00F827D8"/>
    <w:rsid w:val="00F90AA2"/>
    <w:rsid w:val="00F953E7"/>
    <w:rsid w:val="00FA7F0B"/>
    <w:rsid w:val="00FB76DF"/>
    <w:rsid w:val="00FC5780"/>
    <w:rsid w:val="00FD6F5E"/>
    <w:rsid w:val="00FE5B13"/>
    <w:rsid w:val="00FF792E"/>
    <w:rsid w:val="00FF7C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A4281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6A4281"/>
    <w:pPr>
      <w:suppressAutoHyphens/>
      <w:spacing w:line="240" w:lineRule="exact"/>
    </w:pPr>
  </w:style>
  <w:style w:type="paragraph" w:styleId="a4">
    <w:name w:val="header"/>
    <w:basedOn w:val="a"/>
    <w:link w:val="a5"/>
    <w:rsid w:val="006A4281"/>
    <w:pPr>
      <w:jc w:val="center"/>
    </w:pPr>
  </w:style>
  <w:style w:type="paragraph" w:customStyle="1" w:styleId="a6">
    <w:name w:val="Заголовок к тексту"/>
    <w:basedOn w:val="a"/>
    <w:next w:val="a7"/>
    <w:rsid w:val="006A4281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6A4281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rsid w:val="006A4281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rsid w:val="006A4281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rsid w:val="006A4281"/>
    <w:pPr>
      <w:spacing w:before="480" w:line="240" w:lineRule="exact"/>
      <w:ind w:left="7088"/>
    </w:pPr>
  </w:style>
  <w:style w:type="paragraph" w:customStyle="1" w:styleId="ac">
    <w:name w:val="Приложение"/>
    <w:basedOn w:val="a7"/>
    <w:rsid w:val="006A4281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rsid w:val="006A4281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rsid w:val="006A4281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rsid w:val="006A4281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rsid w:val="006A4281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rsid w:val="006A4281"/>
    <w:pPr>
      <w:ind w:left="4252"/>
    </w:pPr>
  </w:style>
  <w:style w:type="character" w:styleId="af2">
    <w:name w:val="page number"/>
    <w:basedOn w:val="a0"/>
    <w:rsid w:val="006A4281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link w:val="a7"/>
    <w:rsid w:val="00902D5C"/>
    <w:rPr>
      <w:sz w:val="28"/>
    </w:rPr>
  </w:style>
  <w:style w:type="table" w:styleId="af4">
    <w:name w:val="Table Grid"/>
    <w:basedOn w:val="a1"/>
    <w:rsid w:val="00867F8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867F8C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f5">
    <w:name w:val="Hyperlink"/>
    <w:rsid w:val="00E92E02"/>
    <w:rPr>
      <w:color w:val="0000FF"/>
      <w:u w:val="single"/>
    </w:rPr>
  </w:style>
  <w:style w:type="character" w:customStyle="1" w:styleId="1">
    <w:name w:val="Неразрешенное упоминание1"/>
    <w:uiPriority w:val="99"/>
    <w:semiHidden/>
    <w:unhideWhenUsed/>
    <w:rsid w:val="00E92E02"/>
    <w:rPr>
      <w:color w:val="605E5C"/>
      <w:shd w:val="clear" w:color="auto" w:fill="E1DFDD"/>
    </w:rPr>
  </w:style>
  <w:style w:type="paragraph" w:styleId="af6">
    <w:name w:val="List Paragraph"/>
    <w:basedOn w:val="a"/>
    <w:uiPriority w:val="34"/>
    <w:qFormat/>
    <w:rsid w:val="00421611"/>
    <w:pPr>
      <w:ind w:left="720"/>
      <w:contextualSpacing/>
    </w:pPr>
  </w:style>
  <w:style w:type="paragraph" w:styleId="af7">
    <w:name w:val="footnote text"/>
    <w:basedOn w:val="a"/>
    <w:link w:val="af8"/>
    <w:rsid w:val="00D06038"/>
    <w:rPr>
      <w:sz w:val="20"/>
    </w:rPr>
  </w:style>
  <w:style w:type="character" w:customStyle="1" w:styleId="af8">
    <w:name w:val="Текст сноски Знак"/>
    <w:basedOn w:val="a0"/>
    <w:link w:val="af7"/>
    <w:rsid w:val="00D06038"/>
  </w:style>
  <w:style w:type="character" w:styleId="af9">
    <w:name w:val="footnote reference"/>
    <w:rsid w:val="00D06038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838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1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SFomicheva\AppData\Roaming\Microsoft\&#1064;&#1072;&#1073;&#1083;&#1086;&#1085;&#1099;\&#1055;&#1080;&#1089;&#1100;&#1084;&#1086;_&#1075;&#1086;&#1088;&#1080;&#1079;&#1086;&#1085;&#1090;&#1072;&#1083;&#1100;&#1085;&#1086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15F80E2-196B-4028-A0B9-77ABF59D9C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Письмо_горизонтальное</Template>
  <TotalTime>39</TotalTime>
  <Pages>2</Pages>
  <Words>111</Words>
  <Characters>895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1004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Крутиков Александр Борисович</dc:creator>
  <cp:keywords/>
  <cp:lastModifiedBy>user</cp:lastModifiedBy>
  <cp:revision>19</cp:revision>
  <cp:lastPrinted>2026-08-11T11:59:00Z</cp:lastPrinted>
  <dcterms:created xsi:type="dcterms:W3CDTF">2026-07-22T06:16:00Z</dcterms:created>
  <dcterms:modified xsi:type="dcterms:W3CDTF">2026-08-11T11:59:00Z</dcterms:modified>
</cp:coreProperties>
</file>