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B34D49" w14:textId="43462673" w:rsidR="00A5243C" w:rsidRPr="000F3481" w:rsidRDefault="00E31512" w:rsidP="009213EB">
      <w:pPr>
        <w:pStyle w:val="a6"/>
        <w:spacing w:after="0" w:line="240" w:lineRule="auto"/>
        <w:ind w:right="5387"/>
        <w:rPr>
          <w:b w:val="0"/>
          <w:bCs/>
          <w:szCs w:val="28"/>
        </w:rPr>
      </w:pPr>
      <w:r w:rsidRPr="000F3481">
        <w:rPr>
          <w:b w:val="0"/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E697D9B" wp14:editId="1B08FF33">
                <wp:simplePos x="0" y="0"/>
                <wp:positionH relativeFrom="page">
                  <wp:posOffset>1104900</wp:posOffset>
                </wp:positionH>
                <wp:positionV relativeFrom="page">
                  <wp:posOffset>2247900</wp:posOffset>
                </wp:positionV>
                <wp:extent cx="6096000" cy="1114425"/>
                <wp:effectExtent l="0" t="0" r="0" b="9525"/>
                <wp:wrapNone/>
                <wp:docPr id="1050044282" name="Надпись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00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5CEA031" w14:textId="77777777" w:rsidR="00347B89" w:rsidRDefault="00347B89" w:rsidP="00347B89">
                            <w:pPr>
                              <w:pStyle w:val="a3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bookmarkStart w:id="0" w:name="_Hlk235439258"/>
                            <w:bookmarkStart w:id="1" w:name="_Hlk235439321"/>
                            <w:bookmarkStart w:id="2" w:name="_Hlk235439322"/>
                            <w:r w:rsidRPr="00C3248C">
                              <w:rPr>
                                <w:b/>
                                <w:bCs/>
                                <w:szCs w:val="28"/>
                              </w:rPr>
                              <w:t xml:space="preserve">О проведении адресного информирования избирателей </w:t>
                            </w:r>
                          </w:p>
                          <w:p w14:paraId="12E46247" w14:textId="77777777" w:rsidR="00347B89" w:rsidRDefault="00347B89" w:rsidP="00347B89">
                            <w:pPr>
                              <w:pStyle w:val="a3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C3248C">
                              <w:rPr>
                                <w:b/>
                                <w:bCs/>
                                <w:szCs w:val="28"/>
                              </w:rPr>
                              <w:t>на выборах депутатов Государственной Думы Федерального Собрания Российской Федерации девятого созыва и совмещенных с ними выборах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, </w:t>
                            </w:r>
                            <w:r w:rsidRPr="00A51A63">
                              <w:rPr>
                                <w:b/>
                                <w:bCs/>
                                <w:szCs w:val="28"/>
                              </w:rPr>
                              <w:t xml:space="preserve">назначенных на 20 сентября 2026 </w:t>
                            </w:r>
                            <w:proofErr w:type="gramStart"/>
                            <w:r w:rsidRPr="00A51A63">
                              <w:rPr>
                                <w:b/>
                                <w:bCs/>
                                <w:szCs w:val="28"/>
                              </w:rPr>
                              <w:t>года</w:t>
                            </w: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, </w:t>
                            </w:r>
                            <w:r w:rsidRPr="00C3248C">
                              <w:rPr>
                                <w:b/>
                                <w:bCs/>
                                <w:szCs w:val="28"/>
                              </w:rPr>
                              <w:t xml:space="preserve"> путем</w:t>
                            </w:r>
                            <w:proofErr w:type="gramEnd"/>
                            <w:r w:rsidRPr="00C3248C">
                              <w:rPr>
                                <w:b/>
                                <w:bCs/>
                                <w:szCs w:val="28"/>
                              </w:rPr>
                              <w:t xml:space="preserve"> их оповещения способом поквартирного (подомового) обхода</w:t>
                            </w:r>
                            <w:bookmarkEnd w:id="0"/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 xml:space="preserve">  на территории </w:t>
                            </w:r>
                            <w:bookmarkEnd w:id="1"/>
                            <w:bookmarkEnd w:id="2"/>
                          </w:p>
                          <w:p w14:paraId="5E9AF59D" w14:textId="77777777" w:rsidR="00347B89" w:rsidRPr="00B33253" w:rsidRDefault="00347B89" w:rsidP="00347B89">
                            <w:pPr>
                              <w:pStyle w:val="a3"/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>
                              <w:rPr>
                                <w:b/>
                                <w:bCs/>
                                <w:szCs w:val="28"/>
                              </w:rPr>
                              <w:t>Чайковского городского округа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697D9B" id="_x0000_t202" coordsize="21600,21600" o:spt="202" path="m,l,21600r21600,l21600,xe">
                <v:stroke joinstyle="miter"/>
                <v:path gradientshapeok="t" o:connecttype="rect"/>
              </v:shapetype>
              <v:shape id="Надпись 5" o:spid="_x0000_s1026" type="#_x0000_t202" style="position:absolute;margin-left:87pt;margin-top:177pt;width:480pt;height:87.75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" filled="f" stroked="f">
                <v:textbox inset="0,0,0,0">
                  <w:txbxContent>
                    <w:p w14:paraId="75CEA031" w14:textId="77777777" w:rsidR="00347B89" w:rsidRDefault="00347B89" w:rsidP="00347B89">
                      <w:pPr>
                        <w:pStyle w:val="a3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bookmarkStart w:id="3" w:name="_Hlk235439258"/>
                      <w:bookmarkStart w:id="4" w:name="_Hlk235439321"/>
                      <w:bookmarkStart w:id="5" w:name="_Hlk235439322"/>
                      <w:r w:rsidRPr="00C3248C">
                        <w:rPr>
                          <w:b/>
                          <w:bCs/>
                          <w:szCs w:val="28"/>
                        </w:rPr>
                        <w:t xml:space="preserve">О проведении адресного информирования избирателей </w:t>
                      </w:r>
                    </w:p>
                    <w:p w14:paraId="12E46247" w14:textId="77777777" w:rsidR="00347B89" w:rsidRDefault="00347B89" w:rsidP="00347B89">
                      <w:pPr>
                        <w:pStyle w:val="a3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C3248C">
                        <w:rPr>
                          <w:b/>
                          <w:bCs/>
                          <w:szCs w:val="28"/>
                        </w:rPr>
                        <w:t>на выборах депутатов Государственной Думы Федерального Собрания Российской Федерации девятого созыва и совмещенных с ними выборах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, </w:t>
                      </w:r>
                      <w:r w:rsidRPr="00A51A63">
                        <w:rPr>
                          <w:b/>
                          <w:bCs/>
                          <w:szCs w:val="28"/>
                        </w:rPr>
                        <w:t xml:space="preserve">назначенных на 20 сентября 2026 </w:t>
                      </w:r>
                      <w:proofErr w:type="gramStart"/>
                      <w:r w:rsidRPr="00A51A63">
                        <w:rPr>
                          <w:b/>
                          <w:bCs/>
                          <w:szCs w:val="28"/>
                        </w:rPr>
                        <w:t>года</w:t>
                      </w:r>
                      <w:r>
                        <w:rPr>
                          <w:b/>
                          <w:bCs/>
                          <w:szCs w:val="28"/>
                        </w:rPr>
                        <w:t xml:space="preserve">, </w:t>
                      </w:r>
                      <w:r w:rsidRPr="00C3248C">
                        <w:rPr>
                          <w:b/>
                          <w:bCs/>
                          <w:szCs w:val="28"/>
                        </w:rPr>
                        <w:t xml:space="preserve"> путем</w:t>
                      </w:r>
                      <w:proofErr w:type="gramEnd"/>
                      <w:r w:rsidRPr="00C3248C">
                        <w:rPr>
                          <w:b/>
                          <w:bCs/>
                          <w:szCs w:val="28"/>
                        </w:rPr>
                        <w:t xml:space="preserve"> их оповещения способом поквартирного (подомового) обхода</w:t>
                      </w:r>
                      <w:bookmarkEnd w:id="3"/>
                      <w:r>
                        <w:rPr>
                          <w:b/>
                          <w:bCs/>
                          <w:szCs w:val="28"/>
                        </w:rPr>
                        <w:t xml:space="preserve">  на территории </w:t>
                      </w:r>
                      <w:bookmarkEnd w:id="4"/>
                      <w:bookmarkEnd w:id="5"/>
                    </w:p>
                    <w:p w14:paraId="5E9AF59D" w14:textId="77777777" w:rsidR="00347B89" w:rsidRPr="00B33253" w:rsidRDefault="00347B89" w:rsidP="00347B89">
                      <w:pPr>
                        <w:pStyle w:val="a3"/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>
                        <w:rPr>
                          <w:b/>
                          <w:bCs/>
                          <w:szCs w:val="28"/>
                        </w:rPr>
                        <w:t>Чайковского городского округа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0F3481">
        <w:rPr>
          <w:b w:val="0"/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0049713" wp14:editId="0C2961BE">
                <wp:simplePos x="0" y="0"/>
                <wp:positionH relativeFrom="page">
                  <wp:posOffset>1440180</wp:posOffset>
                </wp:positionH>
                <wp:positionV relativeFrom="page">
                  <wp:posOffset>1522730</wp:posOffset>
                </wp:positionV>
                <wp:extent cx="1259840" cy="215900"/>
                <wp:effectExtent l="0" t="0" r="0" b="0"/>
                <wp:wrapNone/>
                <wp:docPr id="983904191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CD31D5C" w14:textId="5E68E2FD" w:rsidR="00285D4C" w:rsidRPr="00DF42F4" w:rsidRDefault="00285D4C" w:rsidP="00A67D26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</w:t>
                            </w:r>
                            <w:r w:rsidR="00B948E6">
                              <w:rPr>
                                <w:sz w:val="24"/>
                                <w:szCs w:val="24"/>
                              </w:rPr>
                              <w:t>5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.07.2026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049713" id="Надпись 3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" filled="f" stroked="f">
                <v:textbox inset="0,0,0,0">
                  <w:txbxContent>
                    <w:p w14:paraId="5CD31D5C" w14:textId="5E68E2FD" w:rsidR="00285D4C" w:rsidRPr="00DF42F4" w:rsidRDefault="00285D4C" w:rsidP="00A67D26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2</w:t>
                      </w:r>
                      <w:r w:rsidR="00B948E6">
                        <w:rPr>
                          <w:sz w:val="24"/>
                          <w:szCs w:val="24"/>
                        </w:rPr>
                        <w:t>5</w:t>
                      </w:r>
                      <w:r>
                        <w:rPr>
                          <w:sz w:val="24"/>
                          <w:szCs w:val="24"/>
                        </w:rPr>
                        <w:t>.07.2026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0F3481">
        <w:rPr>
          <w:b w:val="0"/>
          <w:bCs/>
          <w:noProof/>
          <w:szCs w:val="28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3B247FCE" wp14:editId="59188E56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59840" cy="215900"/>
                <wp:effectExtent l="0" t="0" r="0" b="0"/>
                <wp:wrapNone/>
                <wp:docPr id="1181530523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909D90C" w14:textId="27A3D5A1" w:rsidR="00285D4C" w:rsidRPr="0016474C" w:rsidRDefault="00285D4C" w:rsidP="00E75F24">
                            <w:pPr>
                              <w:pStyle w:val="a4"/>
                              <w:rPr>
                                <w:sz w:val="24"/>
                                <w:szCs w:val="24"/>
                              </w:rPr>
                            </w:pPr>
                            <w:r w:rsidRPr="0016474C">
                              <w:rPr>
                                <w:sz w:val="24"/>
                                <w:szCs w:val="24"/>
                              </w:rPr>
                              <w:t>12</w:t>
                            </w:r>
                            <w:r w:rsidR="00B948E6">
                              <w:rPr>
                                <w:sz w:val="24"/>
                                <w:szCs w:val="24"/>
                              </w:rPr>
                              <w:t>1</w:t>
                            </w:r>
                            <w:r w:rsidRPr="0016474C">
                              <w:rPr>
                                <w:sz w:val="24"/>
                                <w:szCs w:val="24"/>
                              </w:rPr>
                              <w:t>/0</w:t>
                            </w:r>
                            <w:r w:rsidR="00347B89">
                              <w:rPr>
                                <w:sz w:val="24"/>
                                <w:szCs w:val="24"/>
                              </w:rPr>
                              <w:t>3</w:t>
                            </w:r>
                            <w:r w:rsidRPr="0016474C">
                              <w:rPr>
                                <w:sz w:val="24"/>
                                <w:szCs w:val="24"/>
                              </w:rPr>
                              <w:t>-5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247FCE" id="Надпись 1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" filled="f" stroked="f">
                <v:textbox inset="0,0,0,0">
                  <w:txbxContent>
                    <w:p w14:paraId="4909D90C" w14:textId="27A3D5A1" w:rsidR="00285D4C" w:rsidRPr="0016474C" w:rsidRDefault="00285D4C" w:rsidP="00E75F24">
                      <w:pPr>
                        <w:pStyle w:val="a4"/>
                        <w:rPr>
                          <w:sz w:val="24"/>
                          <w:szCs w:val="24"/>
                        </w:rPr>
                      </w:pPr>
                      <w:r w:rsidRPr="0016474C">
                        <w:rPr>
                          <w:sz w:val="24"/>
                          <w:szCs w:val="24"/>
                        </w:rPr>
                        <w:t>12</w:t>
                      </w:r>
                      <w:r w:rsidR="00B948E6">
                        <w:rPr>
                          <w:sz w:val="24"/>
                          <w:szCs w:val="24"/>
                        </w:rPr>
                        <w:t>1</w:t>
                      </w:r>
                      <w:r w:rsidRPr="0016474C">
                        <w:rPr>
                          <w:sz w:val="24"/>
                          <w:szCs w:val="24"/>
                        </w:rPr>
                        <w:t>/0</w:t>
                      </w:r>
                      <w:r w:rsidR="00347B89">
                        <w:rPr>
                          <w:sz w:val="24"/>
                          <w:szCs w:val="24"/>
                        </w:rPr>
                        <w:t>3</w:t>
                      </w:r>
                      <w:r w:rsidRPr="0016474C">
                        <w:rPr>
                          <w:sz w:val="24"/>
                          <w:szCs w:val="24"/>
                        </w:rPr>
                        <w:t>-5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60A8A2EA" w14:textId="77777777" w:rsidR="009C2C93" w:rsidRPr="000F3481" w:rsidRDefault="009C2C93" w:rsidP="008B7383">
      <w:pPr>
        <w:autoSpaceDE w:val="0"/>
        <w:autoSpaceDN w:val="0"/>
        <w:adjustRightInd w:val="0"/>
        <w:spacing w:line="360" w:lineRule="auto"/>
        <w:ind w:firstLine="539"/>
        <w:jc w:val="both"/>
        <w:rPr>
          <w:szCs w:val="28"/>
        </w:rPr>
      </w:pPr>
    </w:p>
    <w:p w14:paraId="2B020F2D" w14:textId="4333177A" w:rsidR="00347B89" w:rsidRPr="000F3481" w:rsidRDefault="00F953E7" w:rsidP="00806748">
      <w:p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ind w:firstLine="709"/>
        <w:jc w:val="both"/>
        <w:rPr>
          <w:szCs w:val="28"/>
        </w:rPr>
      </w:pPr>
      <w:r w:rsidRPr="000F3481">
        <w:rPr>
          <w:bCs/>
          <w:szCs w:val="28"/>
        </w:rPr>
        <w:tab/>
      </w:r>
      <w:bookmarkStart w:id="6" w:name="_Hlk235439304"/>
      <w:r w:rsidR="00347B89" w:rsidRPr="000F3481">
        <w:rPr>
          <w:szCs w:val="28"/>
        </w:rPr>
        <w:t xml:space="preserve">Руководствуясь статьями 30, 31, частью 1 статьи 59, частью 2 статьи 81  Федерального закона от 22 февраля 2014 года № 20-ФЗ «О выборах депутатов Государственной Думы Федерального Собрания Российской Федерации», пунктом 9 статьи 26, пунктом 6 статьи 27, пунктом 3 статьи 45, пунктом 2 статьи 64 Федерального закона от 12 июня 2002 года № 67-ФЗ «Об основных гарантиях избирательных прав и права на участие в референдуме граждан Российской Федерации», </w:t>
      </w:r>
      <w:bookmarkEnd w:id="6"/>
      <w:r w:rsidR="00347B89" w:rsidRPr="000F3481">
        <w:rPr>
          <w:szCs w:val="28"/>
        </w:rPr>
        <w:t xml:space="preserve">постановлением Избирательной комиссии Пермского края от 22 июля 2026 года № </w:t>
      </w:r>
      <w:r w:rsidR="00271CA4" w:rsidRPr="000F3481">
        <w:rPr>
          <w:szCs w:val="28"/>
        </w:rPr>
        <w:t>129</w:t>
      </w:r>
      <w:r w:rsidR="00347B89" w:rsidRPr="000F3481">
        <w:rPr>
          <w:szCs w:val="28"/>
        </w:rPr>
        <w:t>/</w:t>
      </w:r>
      <w:r w:rsidR="00271CA4" w:rsidRPr="000F3481">
        <w:rPr>
          <w:szCs w:val="28"/>
        </w:rPr>
        <w:t>03-4</w:t>
      </w:r>
      <w:r w:rsidR="00347B89" w:rsidRPr="000F3481">
        <w:rPr>
          <w:szCs w:val="28"/>
        </w:rPr>
        <w:t xml:space="preserve"> «О проведении адресного информирования избирателей на выборах депутатов Государственной Думы Федерального Собрания Российской Федерации девятого созыва и совмещенных с ними выборах в единый день голосования путем их оповещения способом поквартирного (подомового) обхода»</w:t>
      </w:r>
      <w:r w:rsidR="000F3481" w:rsidRPr="000F3481">
        <w:rPr>
          <w:szCs w:val="28"/>
        </w:rPr>
        <w:t>,</w:t>
      </w:r>
      <w:r w:rsidR="00347B89" w:rsidRPr="000F3481">
        <w:rPr>
          <w:szCs w:val="28"/>
        </w:rPr>
        <w:t xml:space="preserve"> </w:t>
      </w:r>
    </w:p>
    <w:p w14:paraId="74298A07" w14:textId="65D31E89" w:rsidR="009E5EEB" w:rsidRPr="000F3481" w:rsidRDefault="009E5EEB" w:rsidP="00806748">
      <w:pPr>
        <w:pStyle w:val="a7"/>
        <w:suppressAutoHyphens/>
        <w:spacing w:line="360" w:lineRule="auto"/>
        <w:ind w:firstLine="709"/>
        <w:jc w:val="center"/>
        <w:rPr>
          <w:szCs w:val="28"/>
        </w:rPr>
      </w:pPr>
      <w:proofErr w:type="gramStart"/>
      <w:r w:rsidRPr="000F3481">
        <w:rPr>
          <w:szCs w:val="28"/>
        </w:rPr>
        <w:t xml:space="preserve">Комиссия  </w:t>
      </w:r>
      <w:r w:rsidRPr="000F3481">
        <w:rPr>
          <w:spacing w:val="100"/>
          <w:szCs w:val="28"/>
        </w:rPr>
        <w:t>решае</w:t>
      </w:r>
      <w:r w:rsidRPr="000F3481">
        <w:rPr>
          <w:szCs w:val="28"/>
        </w:rPr>
        <w:t>т</w:t>
      </w:r>
      <w:proofErr w:type="gramEnd"/>
      <w:r w:rsidRPr="000F3481">
        <w:rPr>
          <w:szCs w:val="28"/>
        </w:rPr>
        <w:t>:</w:t>
      </w:r>
    </w:p>
    <w:p w14:paraId="6355ED0F" w14:textId="025BE48D" w:rsidR="00347B89" w:rsidRPr="000F3481" w:rsidRDefault="00347B89" w:rsidP="00806748">
      <w:pPr>
        <w:pStyle w:val="a7"/>
        <w:spacing w:line="360" w:lineRule="auto"/>
        <w:ind w:firstLine="709"/>
        <w:rPr>
          <w:szCs w:val="28"/>
        </w:rPr>
      </w:pPr>
      <w:r w:rsidRPr="000F3481">
        <w:rPr>
          <w:szCs w:val="28"/>
        </w:rPr>
        <w:t xml:space="preserve">1. Утвердить перечень участковых избирательных комиссий, </w:t>
      </w:r>
      <w:bookmarkStart w:id="7" w:name="_Hlk235439404"/>
      <w:r w:rsidRPr="000F3481">
        <w:rPr>
          <w:szCs w:val="28"/>
        </w:rPr>
        <w:t>которые будут осуществлять проведение адресного информирования избирателей на выборах депутатов Государственной Думы Федерального Собрания Российской Федерации девятого созыва и совмещенных с ними выборах, назначенных на 20 сентября 2026 года, путем их оповещения способом поквартирного (подомового) обхода с использованием специализированного цифрового сервиса (далее – проект «</w:t>
      </w:r>
      <w:proofErr w:type="spellStart"/>
      <w:r w:rsidRPr="000F3481">
        <w:rPr>
          <w:szCs w:val="28"/>
        </w:rPr>
        <w:t>ИнформУИК</w:t>
      </w:r>
      <w:proofErr w:type="spellEnd"/>
      <w:r w:rsidRPr="000F3481">
        <w:rPr>
          <w:szCs w:val="28"/>
        </w:rPr>
        <w:t>»)</w:t>
      </w:r>
      <w:bookmarkEnd w:id="7"/>
      <w:r w:rsidRPr="000F3481">
        <w:rPr>
          <w:szCs w:val="28"/>
        </w:rPr>
        <w:t xml:space="preserve">, а также численность </w:t>
      </w:r>
      <w:r w:rsidRPr="000F3481">
        <w:rPr>
          <w:szCs w:val="28"/>
        </w:rPr>
        <w:lastRenderedPageBreak/>
        <w:t>членов участковых избирательных комиссий, участвующих в проекте «</w:t>
      </w:r>
      <w:proofErr w:type="spellStart"/>
      <w:r w:rsidRPr="000F3481">
        <w:rPr>
          <w:szCs w:val="28"/>
        </w:rPr>
        <w:t>ИнформУИК</w:t>
      </w:r>
      <w:proofErr w:type="spellEnd"/>
      <w:r w:rsidRPr="000F3481">
        <w:rPr>
          <w:szCs w:val="28"/>
        </w:rPr>
        <w:t>», на территории Чайковского городского округа согласно приложению №1 к настоящему решению.</w:t>
      </w:r>
    </w:p>
    <w:p w14:paraId="727446E4" w14:textId="77777777" w:rsidR="00347B89" w:rsidRPr="000F3481" w:rsidRDefault="00347B89" w:rsidP="00806748">
      <w:pPr>
        <w:pStyle w:val="a7"/>
        <w:spacing w:line="360" w:lineRule="auto"/>
        <w:ind w:firstLine="709"/>
        <w:rPr>
          <w:szCs w:val="28"/>
        </w:rPr>
      </w:pPr>
      <w:r w:rsidRPr="000F3481">
        <w:rPr>
          <w:szCs w:val="28"/>
        </w:rPr>
        <w:t xml:space="preserve">2. </w:t>
      </w:r>
      <w:bookmarkStart w:id="8" w:name="_Hlk235439484"/>
      <w:r w:rsidRPr="000F3481">
        <w:rPr>
          <w:szCs w:val="28"/>
        </w:rPr>
        <w:t xml:space="preserve">Определить из числа членов территориальной избирательной комиссии Чайковского городского округа координаторов, ответственных за реализацию проекта </w:t>
      </w:r>
      <w:bookmarkStart w:id="9" w:name="_Hlk235271490"/>
      <w:r w:rsidRPr="000F3481">
        <w:rPr>
          <w:szCs w:val="28"/>
        </w:rPr>
        <w:t>«</w:t>
      </w:r>
      <w:proofErr w:type="spellStart"/>
      <w:r w:rsidRPr="000F3481">
        <w:rPr>
          <w:szCs w:val="28"/>
        </w:rPr>
        <w:t>ИнформУИК</w:t>
      </w:r>
      <w:proofErr w:type="spellEnd"/>
      <w:r w:rsidRPr="000F3481">
        <w:rPr>
          <w:szCs w:val="28"/>
        </w:rPr>
        <w:t xml:space="preserve">» </w:t>
      </w:r>
      <w:bookmarkEnd w:id="9"/>
      <w:r w:rsidRPr="000F3481">
        <w:rPr>
          <w:szCs w:val="28"/>
        </w:rPr>
        <w:t xml:space="preserve">на территории </w:t>
      </w:r>
      <w:bookmarkEnd w:id="8"/>
      <w:r w:rsidRPr="000F3481">
        <w:rPr>
          <w:szCs w:val="28"/>
        </w:rPr>
        <w:t xml:space="preserve">Чайковского городского округа </w:t>
      </w:r>
      <w:bookmarkStart w:id="10" w:name="_Hlk235436388"/>
      <w:r w:rsidRPr="000F3481">
        <w:rPr>
          <w:szCs w:val="28"/>
        </w:rPr>
        <w:t>согласно приложению №2 к настоящему решению.</w:t>
      </w:r>
      <w:bookmarkEnd w:id="10"/>
    </w:p>
    <w:p w14:paraId="71D08EFD" w14:textId="77777777" w:rsidR="00347B89" w:rsidRPr="000F3481" w:rsidRDefault="00347B89" w:rsidP="00806748">
      <w:pPr>
        <w:pStyle w:val="a7"/>
        <w:spacing w:line="360" w:lineRule="auto"/>
        <w:ind w:firstLine="709"/>
        <w:rPr>
          <w:szCs w:val="28"/>
        </w:rPr>
      </w:pPr>
      <w:r w:rsidRPr="000F3481">
        <w:rPr>
          <w:szCs w:val="28"/>
        </w:rPr>
        <w:t>3. Утвердить график проведения очных инструктажей членов участковых избирательных комиссий, участвующих в проекте «</w:t>
      </w:r>
      <w:proofErr w:type="spellStart"/>
      <w:r w:rsidRPr="000F3481">
        <w:rPr>
          <w:szCs w:val="28"/>
        </w:rPr>
        <w:t>ИнформУИК</w:t>
      </w:r>
      <w:proofErr w:type="spellEnd"/>
      <w:r w:rsidRPr="000F3481">
        <w:rPr>
          <w:szCs w:val="28"/>
        </w:rPr>
        <w:t>» согласно приложению №3 к настоящему решению.</w:t>
      </w:r>
    </w:p>
    <w:p w14:paraId="690A6AFB" w14:textId="77777777" w:rsidR="00347B89" w:rsidRPr="000F3481" w:rsidRDefault="00347B89" w:rsidP="00806748">
      <w:pPr>
        <w:pStyle w:val="a7"/>
        <w:spacing w:line="360" w:lineRule="auto"/>
        <w:ind w:firstLine="709"/>
        <w:rPr>
          <w:szCs w:val="28"/>
        </w:rPr>
      </w:pPr>
      <w:r w:rsidRPr="000F3481">
        <w:rPr>
          <w:szCs w:val="28"/>
        </w:rPr>
        <w:t>4. Разместить настоящее решение на сайте территориальной избирательной комиссии Чайковского городского округа в информационно-телекоммуникационной сети «Интернет».</w:t>
      </w:r>
    </w:p>
    <w:p w14:paraId="4FB70EC0" w14:textId="376F8C1D" w:rsidR="00347B89" w:rsidRPr="000F3481" w:rsidRDefault="00347B89" w:rsidP="00806748">
      <w:pPr>
        <w:pStyle w:val="a7"/>
        <w:spacing w:line="360" w:lineRule="auto"/>
        <w:ind w:firstLine="709"/>
        <w:rPr>
          <w:szCs w:val="28"/>
        </w:rPr>
      </w:pPr>
      <w:r w:rsidRPr="000F3481">
        <w:rPr>
          <w:szCs w:val="28"/>
        </w:rPr>
        <w:t>5. Контроль за исполнением настоящего решения возложить на секретаря территориальной избирательной комиссии Чайковского городского округа Белоглазову Е.Н.</w:t>
      </w:r>
    </w:p>
    <w:p w14:paraId="6527DC95" w14:textId="77777777" w:rsidR="009E5EEB" w:rsidRPr="000F3481" w:rsidRDefault="009E5EEB" w:rsidP="009E5EEB">
      <w:p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jc w:val="both"/>
        <w:rPr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3F284A" w:rsidRPr="000F3481" w14:paraId="2C65738C" w14:textId="77777777" w:rsidTr="00285D4C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454638D7" w14:textId="77777777" w:rsidR="003F284A" w:rsidRPr="000F3481" w:rsidRDefault="003F284A" w:rsidP="00285D4C">
            <w:pPr>
              <w:pStyle w:val="a7"/>
              <w:spacing w:line="360" w:lineRule="auto"/>
              <w:ind w:firstLine="0"/>
              <w:rPr>
                <w:szCs w:val="28"/>
              </w:rPr>
            </w:pPr>
            <w:r w:rsidRPr="000F3481">
              <w:rPr>
                <w:szCs w:val="28"/>
              </w:rP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31FF5B7C" w14:textId="77777777" w:rsidR="003F284A" w:rsidRPr="000F3481" w:rsidRDefault="003F284A" w:rsidP="00285D4C">
            <w:pPr>
              <w:pStyle w:val="a7"/>
              <w:spacing w:line="240" w:lineRule="auto"/>
              <w:ind w:firstLine="0"/>
              <w:jc w:val="right"/>
              <w:rPr>
                <w:szCs w:val="28"/>
              </w:rPr>
            </w:pPr>
            <w:r w:rsidRPr="000F3481">
              <w:rPr>
                <w:szCs w:val="28"/>
              </w:rPr>
              <w:t>Н.Н. Шамова</w:t>
            </w:r>
          </w:p>
        </w:tc>
      </w:tr>
      <w:tr w:rsidR="003F284A" w:rsidRPr="000F3481" w14:paraId="1D77CD0E" w14:textId="77777777" w:rsidTr="00285D4C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4B0E90FC" w14:textId="77777777" w:rsidR="003F284A" w:rsidRPr="000F3481" w:rsidRDefault="003F284A" w:rsidP="00285D4C">
            <w:pPr>
              <w:pStyle w:val="a7"/>
              <w:spacing w:line="360" w:lineRule="auto"/>
              <w:ind w:firstLine="0"/>
              <w:rPr>
                <w:szCs w:val="28"/>
              </w:rPr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08DCE632" w14:textId="77777777" w:rsidR="003F284A" w:rsidRPr="000F3481" w:rsidRDefault="003F284A" w:rsidP="00285D4C">
            <w:pPr>
              <w:pStyle w:val="a7"/>
              <w:spacing w:line="240" w:lineRule="auto"/>
              <w:ind w:firstLine="0"/>
              <w:jc w:val="right"/>
              <w:rPr>
                <w:szCs w:val="28"/>
              </w:rPr>
            </w:pPr>
          </w:p>
        </w:tc>
      </w:tr>
      <w:tr w:rsidR="003F284A" w:rsidRPr="000F3481" w14:paraId="69C42E19" w14:textId="77777777" w:rsidTr="00285D4C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14:paraId="1802511A" w14:textId="77777777" w:rsidR="003F284A" w:rsidRPr="000F3481" w:rsidRDefault="003F284A" w:rsidP="00285D4C">
            <w:pPr>
              <w:pStyle w:val="a7"/>
              <w:spacing w:line="360" w:lineRule="auto"/>
              <w:ind w:firstLine="0"/>
              <w:rPr>
                <w:szCs w:val="28"/>
              </w:rPr>
            </w:pPr>
            <w:r w:rsidRPr="000F3481">
              <w:rPr>
                <w:szCs w:val="28"/>
              </w:rP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2BEE2312" w14:textId="77777777" w:rsidR="003F284A" w:rsidRPr="000F3481" w:rsidRDefault="003F284A" w:rsidP="00285D4C">
            <w:pPr>
              <w:pStyle w:val="a7"/>
              <w:spacing w:line="360" w:lineRule="auto"/>
              <w:ind w:firstLine="0"/>
              <w:jc w:val="right"/>
              <w:rPr>
                <w:szCs w:val="28"/>
              </w:rPr>
            </w:pPr>
            <w:proofErr w:type="spellStart"/>
            <w:r w:rsidRPr="000F3481">
              <w:rPr>
                <w:szCs w:val="28"/>
              </w:rPr>
              <w:t>Е.Н.Белоглазова</w:t>
            </w:r>
            <w:proofErr w:type="spellEnd"/>
          </w:p>
        </w:tc>
      </w:tr>
    </w:tbl>
    <w:p w14:paraId="262956A4" w14:textId="77777777" w:rsidR="003F284A" w:rsidRPr="000F3481" w:rsidRDefault="003F284A" w:rsidP="00675BBB">
      <w:pPr>
        <w:tabs>
          <w:tab w:val="left" w:pos="851"/>
        </w:tabs>
        <w:suppressAutoHyphens/>
        <w:autoSpaceDE w:val="0"/>
        <w:autoSpaceDN w:val="0"/>
        <w:adjustRightInd w:val="0"/>
        <w:spacing w:line="360" w:lineRule="auto"/>
        <w:jc w:val="both"/>
        <w:rPr>
          <w:bCs/>
          <w:szCs w:val="28"/>
        </w:rPr>
      </w:pPr>
    </w:p>
    <w:p w14:paraId="53DDE5AB" w14:textId="77777777" w:rsidR="000F3481" w:rsidRPr="000F3481" w:rsidRDefault="000F3481">
      <w:pPr>
        <w:rPr>
          <w:szCs w:val="28"/>
        </w:rPr>
      </w:pPr>
      <w:r w:rsidRPr="000F3481">
        <w:rPr>
          <w:szCs w:val="28"/>
        </w:rPr>
        <w:br w:type="page"/>
      </w:r>
    </w:p>
    <w:p w14:paraId="6E35E210" w14:textId="77777777" w:rsidR="000F3481" w:rsidRPr="000F3481" w:rsidRDefault="00B62E4E" w:rsidP="000F3481">
      <w:pPr>
        <w:autoSpaceDE w:val="0"/>
        <w:autoSpaceDN w:val="0"/>
        <w:adjustRightInd w:val="0"/>
        <w:ind w:left="3969"/>
        <w:jc w:val="center"/>
        <w:outlineLvl w:val="0"/>
        <w:rPr>
          <w:szCs w:val="28"/>
        </w:rPr>
      </w:pPr>
      <w:r w:rsidRPr="000F3481">
        <w:rPr>
          <w:szCs w:val="28"/>
        </w:rPr>
        <w:lastRenderedPageBreak/>
        <w:t>Приложение № 1</w:t>
      </w:r>
      <w:r w:rsidR="000F3481" w:rsidRPr="000F3481">
        <w:rPr>
          <w:szCs w:val="28"/>
        </w:rPr>
        <w:t xml:space="preserve"> </w:t>
      </w:r>
      <w:r w:rsidRPr="000F3481">
        <w:rPr>
          <w:szCs w:val="28"/>
        </w:rPr>
        <w:t>к решению</w:t>
      </w:r>
    </w:p>
    <w:p w14:paraId="3750C588" w14:textId="6901AF16" w:rsidR="00B62E4E" w:rsidRPr="000F3481" w:rsidRDefault="00B62E4E" w:rsidP="000F3481">
      <w:pPr>
        <w:autoSpaceDE w:val="0"/>
        <w:autoSpaceDN w:val="0"/>
        <w:adjustRightInd w:val="0"/>
        <w:ind w:left="3969"/>
        <w:jc w:val="center"/>
        <w:outlineLvl w:val="0"/>
        <w:rPr>
          <w:szCs w:val="28"/>
        </w:rPr>
      </w:pPr>
      <w:r w:rsidRPr="000F3481">
        <w:rPr>
          <w:szCs w:val="28"/>
        </w:rPr>
        <w:t>территориальной избирательной</w:t>
      </w:r>
      <w:r w:rsidR="000F3481" w:rsidRPr="000F3481">
        <w:rPr>
          <w:szCs w:val="28"/>
        </w:rPr>
        <w:t xml:space="preserve"> </w:t>
      </w:r>
      <w:r w:rsidRPr="000F3481">
        <w:rPr>
          <w:szCs w:val="28"/>
        </w:rPr>
        <w:t>комиссии Чайковского городского округа</w:t>
      </w:r>
    </w:p>
    <w:p w14:paraId="30B6B445" w14:textId="326C161A" w:rsidR="00B62E4E" w:rsidRPr="000F3481" w:rsidRDefault="00B62E4E" w:rsidP="000F3481">
      <w:pPr>
        <w:autoSpaceDE w:val="0"/>
        <w:autoSpaceDN w:val="0"/>
        <w:adjustRightInd w:val="0"/>
        <w:ind w:left="3969"/>
        <w:jc w:val="center"/>
        <w:rPr>
          <w:szCs w:val="28"/>
        </w:rPr>
      </w:pPr>
      <w:r w:rsidRPr="000F3481">
        <w:rPr>
          <w:szCs w:val="28"/>
        </w:rPr>
        <w:t>от 25.07.2026 № 121/03-5</w:t>
      </w:r>
    </w:p>
    <w:p w14:paraId="6C2E87F1" w14:textId="1A41933A" w:rsidR="00B62E4E" w:rsidRPr="000F3481" w:rsidRDefault="00B62E4E" w:rsidP="00B62E4E">
      <w:pPr>
        <w:autoSpaceDE w:val="0"/>
        <w:autoSpaceDN w:val="0"/>
        <w:adjustRightInd w:val="0"/>
        <w:ind w:left="11057"/>
        <w:outlineLvl w:val="0"/>
        <w:rPr>
          <w:szCs w:val="28"/>
        </w:rPr>
      </w:pPr>
      <w:r w:rsidRPr="000F3481">
        <w:rPr>
          <w:szCs w:val="28"/>
        </w:rPr>
        <w:t>л</w:t>
      </w:r>
    </w:p>
    <w:p w14:paraId="59774947" w14:textId="62D8843B" w:rsidR="0084650C" w:rsidRPr="000F3481" w:rsidRDefault="00B62E4E" w:rsidP="000F3481">
      <w:pPr>
        <w:pStyle w:val="a7"/>
        <w:spacing w:line="240" w:lineRule="auto"/>
        <w:ind w:firstLine="0"/>
        <w:jc w:val="center"/>
        <w:rPr>
          <w:b/>
          <w:bCs/>
          <w:szCs w:val="28"/>
        </w:rPr>
      </w:pPr>
      <w:r w:rsidRPr="000F3481">
        <w:rPr>
          <w:b/>
          <w:szCs w:val="28"/>
        </w:rPr>
        <w:t>Распределение численности членов участковых избирательных комиссий, участвующих в проекте «</w:t>
      </w:r>
      <w:proofErr w:type="spellStart"/>
      <w:r w:rsidRPr="000F3481">
        <w:rPr>
          <w:b/>
          <w:szCs w:val="28"/>
        </w:rPr>
        <w:t>ИнформУИК</w:t>
      </w:r>
      <w:proofErr w:type="spellEnd"/>
      <w:r w:rsidR="0084650C" w:rsidRPr="000F3481">
        <w:rPr>
          <w:b/>
          <w:szCs w:val="28"/>
        </w:rPr>
        <w:t xml:space="preserve"> </w:t>
      </w:r>
      <w:r w:rsidRPr="000F3481">
        <w:rPr>
          <w:b/>
          <w:bCs/>
          <w:szCs w:val="28"/>
        </w:rPr>
        <w:t xml:space="preserve">на территории </w:t>
      </w:r>
    </w:p>
    <w:p w14:paraId="74DA1728" w14:textId="67D109F1" w:rsidR="00B62E4E" w:rsidRPr="000F3481" w:rsidRDefault="00B62E4E" w:rsidP="000F3481">
      <w:pPr>
        <w:pStyle w:val="a7"/>
        <w:spacing w:line="240" w:lineRule="auto"/>
        <w:ind w:firstLine="0"/>
        <w:jc w:val="center"/>
        <w:rPr>
          <w:b/>
          <w:bCs/>
          <w:szCs w:val="28"/>
        </w:rPr>
      </w:pPr>
      <w:r w:rsidRPr="000F3481">
        <w:rPr>
          <w:b/>
          <w:bCs/>
          <w:szCs w:val="28"/>
        </w:rPr>
        <w:t>Чайковского городского округа</w:t>
      </w:r>
    </w:p>
    <w:p w14:paraId="6DB7492C" w14:textId="77777777" w:rsidR="00B62E4E" w:rsidRPr="000F3481" w:rsidRDefault="00B62E4E" w:rsidP="00B62E4E">
      <w:pPr>
        <w:pStyle w:val="a7"/>
        <w:spacing w:line="240" w:lineRule="auto"/>
        <w:jc w:val="center"/>
        <w:rPr>
          <w:b/>
          <w:szCs w:val="28"/>
        </w:rPr>
      </w:pPr>
    </w:p>
    <w:tbl>
      <w:tblPr>
        <w:tblW w:w="85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0"/>
        <w:gridCol w:w="4764"/>
        <w:gridCol w:w="2976"/>
      </w:tblGrid>
      <w:tr w:rsidR="00B62E4E" w:rsidRPr="000F3481" w14:paraId="600E54AB" w14:textId="77777777" w:rsidTr="00806748">
        <w:trPr>
          <w:trHeight w:val="322"/>
          <w:tblHeader/>
          <w:jc w:val="center"/>
        </w:trPr>
        <w:tc>
          <w:tcPr>
            <w:tcW w:w="760" w:type="dxa"/>
            <w:vMerge w:val="restart"/>
            <w:noWrap/>
            <w:vAlign w:val="center"/>
          </w:tcPr>
          <w:p w14:paraId="2B7F0FB4" w14:textId="77777777" w:rsidR="00B62E4E" w:rsidRPr="000F3481" w:rsidRDefault="00B62E4E" w:rsidP="000A01AA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0F3481">
              <w:rPr>
                <w:b/>
                <w:bCs/>
                <w:color w:val="000000"/>
                <w:szCs w:val="28"/>
              </w:rPr>
              <w:t>№ п/п</w:t>
            </w:r>
          </w:p>
        </w:tc>
        <w:tc>
          <w:tcPr>
            <w:tcW w:w="4764" w:type="dxa"/>
            <w:vMerge w:val="restart"/>
            <w:vAlign w:val="center"/>
          </w:tcPr>
          <w:p w14:paraId="448A2377" w14:textId="77777777" w:rsidR="00B62E4E" w:rsidRPr="000F3481" w:rsidRDefault="00B62E4E" w:rsidP="000A01AA">
            <w:pPr>
              <w:jc w:val="center"/>
              <w:rPr>
                <w:b/>
                <w:bCs/>
                <w:szCs w:val="28"/>
              </w:rPr>
            </w:pPr>
            <w:r w:rsidRPr="000F3481">
              <w:rPr>
                <w:b/>
                <w:bCs/>
                <w:szCs w:val="28"/>
              </w:rPr>
              <w:t>Номер УИК</w:t>
            </w:r>
          </w:p>
        </w:tc>
        <w:tc>
          <w:tcPr>
            <w:tcW w:w="2976" w:type="dxa"/>
            <w:vMerge w:val="restart"/>
            <w:vAlign w:val="center"/>
          </w:tcPr>
          <w:p w14:paraId="69A452EE" w14:textId="19854CAF" w:rsidR="00B62E4E" w:rsidRPr="000F3481" w:rsidRDefault="00B62E4E" w:rsidP="000F3481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0F3481">
              <w:rPr>
                <w:b/>
                <w:bCs/>
                <w:color w:val="000000"/>
                <w:szCs w:val="28"/>
              </w:rPr>
              <w:t xml:space="preserve">Численность членов участковых избирательных комиссий, </w:t>
            </w:r>
            <w:r w:rsidRPr="000F3481">
              <w:rPr>
                <w:b/>
                <w:szCs w:val="28"/>
              </w:rPr>
              <w:t>участвующих</w:t>
            </w:r>
            <w:r w:rsidR="000F3481">
              <w:rPr>
                <w:b/>
                <w:szCs w:val="28"/>
              </w:rPr>
              <w:t xml:space="preserve"> </w:t>
            </w:r>
            <w:r w:rsidRPr="000F3481">
              <w:rPr>
                <w:b/>
                <w:szCs w:val="28"/>
              </w:rPr>
              <w:t>в проекте «</w:t>
            </w:r>
            <w:proofErr w:type="spellStart"/>
            <w:r w:rsidRPr="000F3481">
              <w:rPr>
                <w:b/>
                <w:szCs w:val="28"/>
              </w:rPr>
              <w:t>ИнформУИК</w:t>
            </w:r>
            <w:proofErr w:type="spellEnd"/>
            <w:r w:rsidRPr="000F3481">
              <w:rPr>
                <w:b/>
                <w:szCs w:val="28"/>
              </w:rPr>
              <w:t>»</w:t>
            </w:r>
          </w:p>
        </w:tc>
      </w:tr>
      <w:tr w:rsidR="00B62E4E" w:rsidRPr="000F3481" w14:paraId="1D8EE72D" w14:textId="77777777" w:rsidTr="00806748">
        <w:trPr>
          <w:trHeight w:val="1379"/>
          <w:tblHeader/>
          <w:jc w:val="center"/>
        </w:trPr>
        <w:tc>
          <w:tcPr>
            <w:tcW w:w="760" w:type="dxa"/>
            <w:vMerge/>
            <w:noWrap/>
            <w:vAlign w:val="center"/>
            <w:hideMark/>
          </w:tcPr>
          <w:p w14:paraId="20D31DA8" w14:textId="77777777" w:rsidR="00B62E4E" w:rsidRPr="000F3481" w:rsidRDefault="00B62E4E" w:rsidP="000A01AA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4764" w:type="dxa"/>
            <w:vMerge/>
            <w:vAlign w:val="center"/>
            <w:hideMark/>
          </w:tcPr>
          <w:p w14:paraId="5E258155" w14:textId="77777777" w:rsidR="00B62E4E" w:rsidRPr="000F3481" w:rsidRDefault="00B62E4E" w:rsidP="000A01AA">
            <w:pPr>
              <w:jc w:val="center"/>
              <w:rPr>
                <w:b/>
                <w:bCs/>
                <w:szCs w:val="28"/>
              </w:rPr>
            </w:pPr>
          </w:p>
        </w:tc>
        <w:tc>
          <w:tcPr>
            <w:tcW w:w="2976" w:type="dxa"/>
            <w:vMerge/>
            <w:vAlign w:val="center"/>
            <w:hideMark/>
          </w:tcPr>
          <w:p w14:paraId="5FDF88C5" w14:textId="77777777" w:rsidR="00B62E4E" w:rsidRPr="000F3481" w:rsidRDefault="00B62E4E" w:rsidP="000A01AA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B62E4E" w:rsidRPr="000F3481" w14:paraId="0F84A710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  <w:hideMark/>
          </w:tcPr>
          <w:p w14:paraId="0E477B9F" w14:textId="77777777" w:rsidR="00B62E4E" w:rsidRPr="000F3481" w:rsidRDefault="00B62E4E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1</w:t>
            </w:r>
          </w:p>
        </w:tc>
        <w:tc>
          <w:tcPr>
            <w:tcW w:w="4764" w:type="dxa"/>
          </w:tcPr>
          <w:p w14:paraId="675E472B" w14:textId="12D98656" w:rsidR="00B62E4E" w:rsidRPr="000F3481" w:rsidRDefault="0084650C" w:rsidP="000E5AFA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4001</w:t>
            </w:r>
          </w:p>
        </w:tc>
        <w:tc>
          <w:tcPr>
            <w:tcW w:w="2976" w:type="dxa"/>
            <w:vAlign w:val="center"/>
          </w:tcPr>
          <w:p w14:paraId="26DD369B" w14:textId="09FE3D8B" w:rsidR="00B62E4E" w:rsidRPr="000F3481" w:rsidRDefault="00903AE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</w:t>
            </w:r>
          </w:p>
        </w:tc>
      </w:tr>
      <w:tr w:rsidR="00B62E4E" w:rsidRPr="000F3481" w14:paraId="421D66FB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6F09C09D" w14:textId="77777777" w:rsidR="00B62E4E" w:rsidRPr="000F3481" w:rsidRDefault="00B62E4E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2</w:t>
            </w:r>
          </w:p>
        </w:tc>
        <w:tc>
          <w:tcPr>
            <w:tcW w:w="4764" w:type="dxa"/>
          </w:tcPr>
          <w:p w14:paraId="642F42E4" w14:textId="64A2F2D8" w:rsidR="00B62E4E" w:rsidRPr="000F3481" w:rsidRDefault="0084650C" w:rsidP="000E5AFA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4002</w:t>
            </w:r>
          </w:p>
        </w:tc>
        <w:tc>
          <w:tcPr>
            <w:tcW w:w="2976" w:type="dxa"/>
            <w:vAlign w:val="center"/>
          </w:tcPr>
          <w:p w14:paraId="04260869" w14:textId="798BA8BA" w:rsidR="00B62E4E" w:rsidRPr="000F3481" w:rsidRDefault="00903AE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</w:t>
            </w:r>
          </w:p>
        </w:tc>
      </w:tr>
      <w:tr w:rsidR="00B62E4E" w:rsidRPr="000F3481" w14:paraId="62BC06E4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7D0485EB" w14:textId="77777777" w:rsidR="00B62E4E" w:rsidRPr="000F3481" w:rsidRDefault="00B62E4E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3</w:t>
            </w:r>
          </w:p>
        </w:tc>
        <w:tc>
          <w:tcPr>
            <w:tcW w:w="4764" w:type="dxa"/>
          </w:tcPr>
          <w:p w14:paraId="3192874D" w14:textId="71F34F0E" w:rsidR="00B62E4E" w:rsidRPr="000F3481" w:rsidRDefault="000E5AFA" w:rsidP="000E5AFA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4003</w:t>
            </w:r>
          </w:p>
        </w:tc>
        <w:tc>
          <w:tcPr>
            <w:tcW w:w="2976" w:type="dxa"/>
            <w:vAlign w:val="center"/>
          </w:tcPr>
          <w:p w14:paraId="5D5D636C" w14:textId="7DD4E05A" w:rsidR="00B62E4E" w:rsidRPr="000F3481" w:rsidRDefault="00903AE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5</w:t>
            </w:r>
          </w:p>
        </w:tc>
      </w:tr>
      <w:tr w:rsidR="0084650C" w:rsidRPr="000F3481" w14:paraId="20E32C63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36898BCE" w14:textId="46AC1EE5" w:rsidR="0084650C" w:rsidRPr="000F3481" w:rsidRDefault="0084650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</w:t>
            </w:r>
          </w:p>
        </w:tc>
        <w:tc>
          <w:tcPr>
            <w:tcW w:w="4764" w:type="dxa"/>
          </w:tcPr>
          <w:p w14:paraId="55C5417D" w14:textId="61029E9F" w:rsidR="0084650C" w:rsidRPr="000F3481" w:rsidRDefault="000E5AFA" w:rsidP="000E5AFA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4004</w:t>
            </w:r>
          </w:p>
        </w:tc>
        <w:tc>
          <w:tcPr>
            <w:tcW w:w="2976" w:type="dxa"/>
            <w:vAlign w:val="center"/>
          </w:tcPr>
          <w:p w14:paraId="0B6E4895" w14:textId="6AAFD567" w:rsidR="0084650C" w:rsidRPr="000F3481" w:rsidRDefault="00903AE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</w:t>
            </w:r>
          </w:p>
        </w:tc>
      </w:tr>
      <w:tr w:rsidR="0084650C" w:rsidRPr="000F3481" w14:paraId="2D21DE6E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0DD15C61" w14:textId="542A1646" w:rsidR="0084650C" w:rsidRPr="000F3481" w:rsidRDefault="0084650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5</w:t>
            </w:r>
          </w:p>
        </w:tc>
        <w:tc>
          <w:tcPr>
            <w:tcW w:w="4764" w:type="dxa"/>
          </w:tcPr>
          <w:p w14:paraId="33D19E86" w14:textId="7AF03F77" w:rsidR="0084650C" w:rsidRPr="000F3481" w:rsidRDefault="000E5AFA" w:rsidP="000E5AFA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4005</w:t>
            </w:r>
          </w:p>
        </w:tc>
        <w:tc>
          <w:tcPr>
            <w:tcW w:w="2976" w:type="dxa"/>
            <w:vAlign w:val="center"/>
          </w:tcPr>
          <w:p w14:paraId="0BBB57BF" w14:textId="769AC23B" w:rsidR="0084650C" w:rsidRPr="000F3481" w:rsidRDefault="00903AE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</w:t>
            </w:r>
          </w:p>
        </w:tc>
      </w:tr>
      <w:tr w:rsidR="0084650C" w:rsidRPr="000F3481" w14:paraId="61492744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2C6E1D1D" w14:textId="6DA56886" w:rsidR="0084650C" w:rsidRPr="000F3481" w:rsidRDefault="0084650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6</w:t>
            </w:r>
          </w:p>
        </w:tc>
        <w:tc>
          <w:tcPr>
            <w:tcW w:w="4764" w:type="dxa"/>
          </w:tcPr>
          <w:p w14:paraId="175F9FF4" w14:textId="5643D0EC" w:rsidR="0084650C" w:rsidRPr="000F3481" w:rsidRDefault="000E5AFA" w:rsidP="000E5AFA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4006</w:t>
            </w:r>
          </w:p>
        </w:tc>
        <w:tc>
          <w:tcPr>
            <w:tcW w:w="2976" w:type="dxa"/>
            <w:vAlign w:val="center"/>
          </w:tcPr>
          <w:p w14:paraId="4A8812E1" w14:textId="2A1A4E44" w:rsidR="0084650C" w:rsidRPr="000F3481" w:rsidRDefault="00903AE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</w:t>
            </w:r>
          </w:p>
        </w:tc>
      </w:tr>
      <w:tr w:rsidR="0084650C" w:rsidRPr="000F3481" w14:paraId="1FFF7C8E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1D9F9C17" w14:textId="7DA7C880" w:rsidR="0084650C" w:rsidRPr="000F3481" w:rsidRDefault="0084650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7</w:t>
            </w:r>
          </w:p>
        </w:tc>
        <w:tc>
          <w:tcPr>
            <w:tcW w:w="4764" w:type="dxa"/>
          </w:tcPr>
          <w:p w14:paraId="0F33F26E" w14:textId="3AC2F42E" w:rsidR="0084650C" w:rsidRPr="000F3481" w:rsidRDefault="000E5AFA" w:rsidP="000E5AFA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4007</w:t>
            </w:r>
          </w:p>
        </w:tc>
        <w:tc>
          <w:tcPr>
            <w:tcW w:w="2976" w:type="dxa"/>
            <w:vAlign w:val="center"/>
          </w:tcPr>
          <w:p w14:paraId="56E811CB" w14:textId="4E3951DB" w:rsidR="0084650C" w:rsidRPr="000F3481" w:rsidRDefault="00903AE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5</w:t>
            </w:r>
          </w:p>
        </w:tc>
      </w:tr>
      <w:tr w:rsidR="0084650C" w:rsidRPr="000F3481" w14:paraId="2D5CB93C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27681752" w14:textId="28C3BF07" w:rsidR="0084650C" w:rsidRPr="000F3481" w:rsidRDefault="0084650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8</w:t>
            </w:r>
          </w:p>
        </w:tc>
        <w:tc>
          <w:tcPr>
            <w:tcW w:w="4764" w:type="dxa"/>
          </w:tcPr>
          <w:p w14:paraId="5F537303" w14:textId="4A306F36" w:rsidR="0084650C" w:rsidRPr="000F3481" w:rsidRDefault="000E5AFA" w:rsidP="000E5AFA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4008</w:t>
            </w:r>
          </w:p>
        </w:tc>
        <w:tc>
          <w:tcPr>
            <w:tcW w:w="2976" w:type="dxa"/>
            <w:vAlign w:val="center"/>
          </w:tcPr>
          <w:p w14:paraId="1F702C35" w14:textId="08061F85" w:rsidR="0084650C" w:rsidRPr="000F3481" w:rsidRDefault="00903AE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3</w:t>
            </w:r>
          </w:p>
        </w:tc>
      </w:tr>
      <w:tr w:rsidR="0084650C" w:rsidRPr="000F3481" w14:paraId="59A8F399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61F1DE07" w14:textId="78843200" w:rsidR="0084650C" w:rsidRPr="000F3481" w:rsidRDefault="0084650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9</w:t>
            </w:r>
          </w:p>
        </w:tc>
        <w:tc>
          <w:tcPr>
            <w:tcW w:w="4764" w:type="dxa"/>
          </w:tcPr>
          <w:p w14:paraId="16DF8C89" w14:textId="109A8FCE" w:rsidR="0084650C" w:rsidRPr="000F3481" w:rsidRDefault="000E5AFA" w:rsidP="000E5AFA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4009</w:t>
            </w:r>
          </w:p>
        </w:tc>
        <w:tc>
          <w:tcPr>
            <w:tcW w:w="2976" w:type="dxa"/>
            <w:vAlign w:val="center"/>
          </w:tcPr>
          <w:p w14:paraId="191F1D04" w14:textId="6DF3E670" w:rsidR="0084650C" w:rsidRPr="000F3481" w:rsidRDefault="00903AE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</w:t>
            </w:r>
          </w:p>
        </w:tc>
      </w:tr>
      <w:tr w:rsidR="0084650C" w:rsidRPr="000F3481" w14:paraId="000DA97B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06CADE21" w14:textId="642C7715" w:rsidR="0084650C" w:rsidRPr="000F3481" w:rsidRDefault="0084650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10</w:t>
            </w:r>
          </w:p>
        </w:tc>
        <w:tc>
          <w:tcPr>
            <w:tcW w:w="4764" w:type="dxa"/>
          </w:tcPr>
          <w:p w14:paraId="2FB8494B" w14:textId="723C369F" w:rsidR="0084650C" w:rsidRPr="000F3481" w:rsidRDefault="000E5AFA" w:rsidP="000E5AFA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4010</w:t>
            </w:r>
          </w:p>
        </w:tc>
        <w:tc>
          <w:tcPr>
            <w:tcW w:w="2976" w:type="dxa"/>
            <w:vAlign w:val="center"/>
          </w:tcPr>
          <w:p w14:paraId="4BE089A7" w14:textId="40DC4E93" w:rsidR="0084650C" w:rsidRPr="000F3481" w:rsidRDefault="00903AE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</w:t>
            </w:r>
          </w:p>
        </w:tc>
      </w:tr>
      <w:tr w:rsidR="0084650C" w:rsidRPr="000F3481" w14:paraId="64B9C926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2BA77ADA" w14:textId="13A1155E" w:rsidR="0084650C" w:rsidRPr="000F3481" w:rsidRDefault="0084650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11</w:t>
            </w:r>
          </w:p>
        </w:tc>
        <w:tc>
          <w:tcPr>
            <w:tcW w:w="4764" w:type="dxa"/>
          </w:tcPr>
          <w:p w14:paraId="5320C87F" w14:textId="14BAF7B0" w:rsidR="0084650C" w:rsidRPr="000F3481" w:rsidRDefault="000E5AFA" w:rsidP="000E5AFA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4011</w:t>
            </w:r>
          </w:p>
        </w:tc>
        <w:tc>
          <w:tcPr>
            <w:tcW w:w="2976" w:type="dxa"/>
            <w:vAlign w:val="center"/>
          </w:tcPr>
          <w:p w14:paraId="2BB89F08" w14:textId="5EBF28DB" w:rsidR="0084650C" w:rsidRPr="000F3481" w:rsidRDefault="00903AE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5</w:t>
            </w:r>
          </w:p>
        </w:tc>
      </w:tr>
      <w:tr w:rsidR="0084650C" w:rsidRPr="000F3481" w14:paraId="1D66B7D8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16B2BA2A" w14:textId="6EB04DCB" w:rsidR="0084650C" w:rsidRPr="000F3481" w:rsidRDefault="0084650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12</w:t>
            </w:r>
          </w:p>
        </w:tc>
        <w:tc>
          <w:tcPr>
            <w:tcW w:w="4764" w:type="dxa"/>
          </w:tcPr>
          <w:p w14:paraId="619C8D0F" w14:textId="17165F2A" w:rsidR="0084650C" w:rsidRPr="000F3481" w:rsidRDefault="000E5AFA" w:rsidP="000E5AFA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4012</w:t>
            </w:r>
          </w:p>
        </w:tc>
        <w:tc>
          <w:tcPr>
            <w:tcW w:w="2976" w:type="dxa"/>
            <w:vAlign w:val="center"/>
          </w:tcPr>
          <w:p w14:paraId="4DDC744E" w14:textId="668F3006" w:rsidR="0084650C" w:rsidRPr="000F3481" w:rsidRDefault="00903AE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</w:t>
            </w:r>
          </w:p>
        </w:tc>
      </w:tr>
      <w:tr w:rsidR="0084650C" w:rsidRPr="000F3481" w14:paraId="11827D2E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5C692309" w14:textId="700D50CC" w:rsidR="0084650C" w:rsidRPr="000F3481" w:rsidRDefault="0084650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13</w:t>
            </w:r>
          </w:p>
        </w:tc>
        <w:tc>
          <w:tcPr>
            <w:tcW w:w="4764" w:type="dxa"/>
          </w:tcPr>
          <w:p w14:paraId="4871F798" w14:textId="4687CE4C" w:rsidR="0084650C" w:rsidRPr="000F3481" w:rsidRDefault="000E5AFA" w:rsidP="000E5AFA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4013</w:t>
            </w:r>
          </w:p>
        </w:tc>
        <w:tc>
          <w:tcPr>
            <w:tcW w:w="2976" w:type="dxa"/>
            <w:vAlign w:val="center"/>
          </w:tcPr>
          <w:p w14:paraId="57346E90" w14:textId="1E32478C" w:rsidR="0084650C" w:rsidRPr="000F3481" w:rsidRDefault="00903AE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3</w:t>
            </w:r>
          </w:p>
        </w:tc>
      </w:tr>
      <w:tr w:rsidR="0084650C" w:rsidRPr="000F3481" w14:paraId="477E09EC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484CC0C8" w14:textId="6F0E74F7" w:rsidR="0084650C" w:rsidRPr="000F3481" w:rsidRDefault="0084650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14</w:t>
            </w:r>
          </w:p>
        </w:tc>
        <w:tc>
          <w:tcPr>
            <w:tcW w:w="4764" w:type="dxa"/>
          </w:tcPr>
          <w:p w14:paraId="438C9BDD" w14:textId="399142AC" w:rsidR="0084650C" w:rsidRPr="000F3481" w:rsidRDefault="000E5AFA" w:rsidP="000E5AFA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4014</w:t>
            </w:r>
          </w:p>
        </w:tc>
        <w:tc>
          <w:tcPr>
            <w:tcW w:w="2976" w:type="dxa"/>
            <w:vAlign w:val="center"/>
          </w:tcPr>
          <w:p w14:paraId="044433A6" w14:textId="09EF98E2" w:rsidR="0084650C" w:rsidRPr="000F3481" w:rsidRDefault="00903AE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</w:t>
            </w:r>
          </w:p>
        </w:tc>
      </w:tr>
      <w:tr w:rsidR="0084650C" w:rsidRPr="000F3481" w14:paraId="14C51C1E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64B159F4" w14:textId="4E94DDFE" w:rsidR="0084650C" w:rsidRPr="000F3481" w:rsidRDefault="0084650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15</w:t>
            </w:r>
          </w:p>
        </w:tc>
        <w:tc>
          <w:tcPr>
            <w:tcW w:w="4764" w:type="dxa"/>
          </w:tcPr>
          <w:p w14:paraId="02D4D237" w14:textId="0572EB77" w:rsidR="0084650C" w:rsidRPr="000F3481" w:rsidRDefault="000E5AFA" w:rsidP="000E5AFA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4015</w:t>
            </w:r>
          </w:p>
        </w:tc>
        <w:tc>
          <w:tcPr>
            <w:tcW w:w="2976" w:type="dxa"/>
            <w:vAlign w:val="center"/>
          </w:tcPr>
          <w:p w14:paraId="39914306" w14:textId="47C8D378" w:rsidR="0084650C" w:rsidRPr="000F3481" w:rsidRDefault="00903AE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</w:t>
            </w:r>
          </w:p>
        </w:tc>
      </w:tr>
      <w:tr w:rsidR="0084650C" w:rsidRPr="000F3481" w14:paraId="39C4D9F4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73DC801E" w14:textId="09E63F3C" w:rsidR="0084650C" w:rsidRPr="000F3481" w:rsidRDefault="0084650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16</w:t>
            </w:r>
          </w:p>
        </w:tc>
        <w:tc>
          <w:tcPr>
            <w:tcW w:w="4764" w:type="dxa"/>
          </w:tcPr>
          <w:p w14:paraId="6D2BFC8D" w14:textId="1FD5FAF7" w:rsidR="0084650C" w:rsidRPr="000F3481" w:rsidRDefault="000E5AFA" w:rsidP="000E5AFA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4016</w:t>
            </w:r>
          </w:p>
        </w:tc>
        <w:tc>
          <w:tcPr>
            <w:tcW w:w="2976" w:type="dxa"/>
            <w:vAlign w:val="center"/>
          </w:tcPr>
          <w:p w14:paraId="4B849E97" w14:textId="7E65735D" w:rsidR="0084650C" w:rsidRPr="000F3481" w:rsidRDefault="00903AE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</w:t>
            </w:r>
          </w:p>
        </w:tc>
      </w:tr>
      <w:tr w:rsidR="0084650C" w:rsidRPr="000F3481" w14:paraId="4FEABEED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4B2BA6CF" w14:textId="6DDC6F59" w:rsidR="0084650C" w:rsidRPr="000F3481" w:rsidRDefault="0084650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17</w:t>
            </w:r>
          </w:p>
        </w:tc>
        <w:tc>
          <w:tcPr>
            <w:tcW w:w="4764" w:type="dxa"/>
          </w:tcPr>
          <w:p w14:paraId="64AB2C36" w14:textId="025D002A" w:rsidR="0084650C" w:rsidRPr="000F3481" w:rsidRDefault="000E5AFA" w:rsidP="000E5AFA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4017</w:t>
            </w:r>
          </w:p>
        </w:tc>
        <w:tc>
          <w:tcPr>
            <w:tcW w:w="2976" w:type="dxa"/>
            <w:vAlign w:val="center"/>
          </w:tcPr>
          <w:p w14:paraId="15CC0BBB" w14:textId="1507AFA6" w:rsidR="0084650C" w:rsidRPr="000F3481" w:rsidRDefault="00903AE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</w:t>
            </w:r>
          </w:p>
        </w:tc>
      </w:tr>
      <w:tr w:rsidR="0084650C" w:rsidRPr="000F3481" w14:paraId="6239C988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29704C9A" w14:textId="2CC1E700" w:rsidR="0084650C" w:rsidRPr="000F3481" w:rsidRDefault="0084650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18</w:t>
            </w:r>
          </w:p>
        </w:tc>
        <w:tc>
          <w:tcPr>
            <w:tcW w:w="4764" w:type="dxa"/>
          </w:tcPr>
          <w:p w14:paraId="543766F1" w14:textId="64543E32" w:rsidR="0084650C" w:rsidRPr="000F3481" w:rsidRDefault="000E5AFA" w:rsidP="000E5AFA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4018</w:t>
            </w:r>
          </w:p>
        </w:tc>
        <w:tc>
          <w:tcPr>
            <w:tcW w:w="2976" w:type="dxa"/>
            <w:vAlign w:val="center"/>
          </w:tcPr>
          <w:p w14:paraId="6C7511D3" w14:textId="62EA2654" w:rsidR="0084650C" w:rsidRPr="000F3481" w:rsidRDefault="00903AE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</w:t>
            </w:r>
          </w:p>
        </w:tc>
      </w:tr>
      <w:tr w:rsidR="0084650C" w:rsidRPr="000F3481" w14:paraId="28308AC2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35EEC50E" w14:textId="780309E0" w:rsidR="0084650C" w:rsidRPr="000F3481" w:rsidRDefault="0084650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19</w:t>
            </w:r>
          </w:p>
        </w:tc>
        <w:tc>
          <w:tcPr>
            <w:tcW w:w="4764" w:type="dxa"/>
          </w:tcPr>
          <w:p w14:paraId="240A68A7" w14:textId="3B3FB6CD" w:rsidR="0084650C" w:rsidRPr="000F3481" w:rsidRDefault="000E5AFA" w:rsidP="000E5AFA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4019</w:t>
            </w:r>
          </w:p>
        </w:tc>
        <w:tc>
          <w:tcPr>
            <w:tcW w:w="2976" w:type="dxa"/>
            <w:vAlign w:val="center"/>
          </w:tcPr>
          <w:p w14:paraId="3E5D9BD8" w14:textId="761A5C49" w:rsidR="0084650C" w:rsidRPr="000F3481" w:rsidRDefault="00903AE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</w:t>
            </w:r>
          </w:p>
        </w:tc>
      </w:tr>
      <w:tr w:rsidR="0084650C" w:rsidRPr="000F3481" w14:paraId="6AFDBA59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20AA422C" w14:textId="116A36A9" w:rsidR="0084650C" w:rsidRPr="000F3481" w:rsidRDefault="0084650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20</w:t>
            </w:r>
          </w:p>
        </w:tc>
        <w:tc>
          <w:tcPr>
            <w:tcW w:w="4764" w:type="dxa"/>
          </w:tcPr>
          <w:p w14:paraId="3EB942D7" w14:textId="4D899A7D" w:rsidR="0084650C" w:rsidRPr="000F3481" w:rsidRDefault="000E5AFA" w:rsidP="000E5AFA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4020</w:t>
            </w:r>
          </w:p>
        </w:tc>
        <w:tc>
          <w:tcPr>
            <w:tcW w:w="2976" w:type="dxa"/>
            <w:vAlign w:val="center"/>
          </w:tcPr>
          <w:p w14:paraId="6445F610" w14:textId="6C5363C3" w:rsidR="0084650C" w:rsidRPr="000F3481" w:rsidRDefault="00903AE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5</w:t>
            </w:r>
          </w:p>
        </w:tc>
      </w:tr>
      <w:tr w:rsidR="0084650C" w:rsidRPr="000F3481" w14:paraId="0BBE9D90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0D18D542" w14:textId="7CC5F4F3" w:rsidR="0084650C" w:rsidRPr="000F3481" w:rsidRDefault="0084650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21</w:t>
            </w:r>
          </w:p>
        </w:tc>
        <w:tc>
          <w:tcPr>
            <w:tcW w:w="4764" w:type="dxa"/>
          </w:tcPr>
          <w:p w14:paraId="0CB9F5FC" w14:textId="25D2D21F" w:rsidR="0084650C" w:rsidRPr="000F3481" w:rsidRDefault="000E5AFA" w:rsidP="000E5AFA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4021</w:t>
            </w:r>
          </w:p>
        </w:tc>
        <w:tc>
          <w:tcPr>
            <w:tcW w:w="2976" w:type="dxa"/>
            <w:vAlign w:val="center"/>
          </w:tcPr>
          <w:p w14:paraId="551E7014" w14:textId="56272ACC" w:rsidR="0084650C" w:rsidRPr="000F3481" w:rsidRDefault="00903AE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5</w:t>
            </w:r>
          </w:p>
        </w:tc>
      </w:tr>
      <w:tr w:rsidR="0084650C" w:rsidRPr="000F3481" w14:paraId="091829A2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2A71C67A" w14:textId="77B05543" w:rsidR="0084650C" w:rsidRPr="000F3481" w:rsidRDefault="0084650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22</w:t>
            </w:r>
          </w:p>
        </w:tc>
        <w:tc>
          <w:tcPr>
            <w:tcW w:w="4764" w:type="dxa"/>
          </w:tcPr>
          <w:p w14:paraId="69D81075" w14:textId="27692DAA" w:rsidR="0084650C" w:rsidRPr="000F3481" w:rsidRDefault="000E5AFA" w:rsidP="000E5AFA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4022</w:t>
            </w:r>
          </w:p>
        </w:tc>
        <w:tc>
          <w:tcPr>
            <w:tcW w:w="2976" w:type="dxa"/>
            <w:vAlign w:val="center"/>
          </w:tcPr>
          <w:p w14:paraId="20FC460D" w14:textId="37A1B0CC" w:rsidR="0084650C" w:rsidRPr="000F3481" w:rsidRDefault="00903AE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</w:t>
            </w:r>
          </w:p>
        </w:tc>
      </w:tr>
      <w:tr w:rsidR="0084650C" w:rsidRPr="000F3481" w14:paraId="2DC999F8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0CB0CCBE" w14:textId="6F3EBBB0" w:rsidR="0084650C" w:rsidRPr="000F3481" w:rsidRDefault="0084650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23</w:t>
            </w:r>
          </w:p>
        </w:tc>
        <w:tc>
          <w:tcPr>
            <w:tcW w:w="4764" w:type="dxa"/>
          </w:tcPr>
          <w:p w14:paraId="75AB4559" w14:textId="1FC10E39" w:rsidR="0084650C" w:rsidRPr="000F3481" w:rsidRDefault="000E5AFA" w:rsidP="000E5AFA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4023</w:t>
            </w:r>
          </w:p>
        </w:tc>
        <w:tc>
          <w:tcPr>
            <w:tcW w:w="2976" w:type="dxa"/>
            <w:vAlign w:val="center"/>
          </w:tcPr>
          <w:p w14:paraId="46906D9A" w14:textId="51085009" w:rsidR="0084650C" w:rsidRPr="000F3481" w:rsidRDefault="00903AE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</w:t>
            </w:r>
          </w:p>
        </w:tc>
      </w:tr>
      <w:tr w:rsidR="0084650C" w:rsidRPr="000F3481" w14:paraId="5F839919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4D8D9642" w14:textId="7D910E2A" w:rsidR="0084650C" w:rsidRPr="000F3481" w:rsidRDefault="0084650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24</w:t>
            </w:r>
          </w:p>
        </w:tc>
        <w:tc>
          <w:tcPr>
            <w:tcW w:w="4764" w:type="dxa"/>
          </w:tcPr>
          <w:p w14:paraId="4BCA4136" w14:textId="3E2F3006" w:rsidR="0084650C" w:rsidRPr="000F3481" w:rsidRDefault="000E5AFA" w:rsidP="000E5AFA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4024</w:t>
            </w:r>
          </w:p>
        </w:tc>
        <w:tc>
          <w:tcPr>
            <w:tcW w:w="2976" w:type="dxa"/>
            <w:vAlign w:val="center"/>
          </w:tcPr>
          <w:p w14:paraId="2934894A" w14:textId="46F33F83" w:rsidR="0084650C" w:rsidRPr="000F3481" w:rsidRDefault="00903AE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5</w:t>
            </w:r>
          </w:p>
        </w:tc>
      </w:tr>
      <w:tr w:rsidR="0084650C" w:rsidRPr="000F3481" w14:paraId="50EE2408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2097BAC7" w14:textId="6DE4648A" w:rsidR="0084650C" w:rsidRPr="000F3481" w:rsidRDefault="0084650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25</w:t>
            </w:r>
          </w:p>
        </w:tc>
        <w:tc>
          <w:tcPr>
            <w:tcW w:w="4764" w:type="dxa"/>
          </w:tcPr>
          <w:p w14:paraId="77E53703" w14:textId="475FE79E" w:rsidR="0084650C" w:rsidRPr="000F3481" w:rsidRDefault="000E5AFA" w:rsidP="000E5AFA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4025</w:t>
            </w:r>
          </w:p>
        </w:tc>
        <w:tc>
          <w:tcPr>
            <w:tcW w:w="2976" w:type="dxa"/>
            <w:vAlign w:val="center"/>
          </w:tcPr>
          <w:p w14:paraId="2F7C5C50" w14:textId="7CD8610C" w:rsidR="0084650C" w:rsidRPr="000F3481" w:rsidRDefault="00903AE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5</w:t>
            </w:r>
          </w:p>
        </w:tc>
      </w:tr>
      <w:tr w:rsidR="0084650C" w:rsidRPr="000F3481" w14:paraId="2966A70A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5D494243" w14:textId="78928C16" w:rsidR="0084650C" w:rsidRPr="000F3481" w:rsidRDefault="0084650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26</w:t>
            </w:r>
          </w:p>
        </w:tc>
        <w:tc>
          <w:tcPr>
            <w:tcW w:w="4764" w:type="dxa"/>
          </w:tcPr>
          <w:p w14:paraId="5E7FDB68" w14:textId="62BA3CD1" w:rsidR="0084650C" w:rsidRPr="000F3481" w:rsidRDefault="000E5AFA" w:rsidP="000E5AFA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4026</w:t>
            </w:r>
          </w:p>
        </w:tc>
        <w:tc>
          <w:tcPr>
            <w:tcW w:w="2976" w:type="dxa"/>
            <w:vAlign w:val="center"/>
          </w:tcPr>
          <w:p w14:paraId="6A11012A" w14:textId="14100F1C" w:rsidR="0084650C" w:rsidRPr="000F3481" w:rsidRDefault="00903AE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6</w:t>
            </w:r>
          </w:p>
        </w:tc>
      </w:tr>
      <w:tr w:rsidR="0084650C" w:rsidRPr="000F3481" w14:paraId="6DC14DA3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16BB551A" w14:textId="2B075FAC" w:rsidR="0084650C" w:rsidRPr="000F3481" w:rsidRDefault="0084650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27</w:t>
            </w:r>
          </w:p>
        </w:tc>
        <w:tc>
          <w:tcPr>
            <w:tcW w:w="4764" w:type="dxa"/>
          </w:tcPr>
          <w:p w14:paraId="2BBC7AF9" w14:textId="6949B4F4" w:rsidR="0084650C" w:rsidRPr="000F3481" w:rsidRDefault="000E5AFA" w:rsidP="000E5AFA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4027</w:t>
            </w:r>
          </w:p>
        </w:tc>
        <w:tc>
          <w:tcPr>
            <w:tcW w:w="2976" w:type="dxa"/>
            <w:vAlign w:val="center"/>
          </w:tcPr>
          <w:p w14:paraId="78C66298" w14:textId="4720617D" w:rsidR="0084650C" w:rsidRPr="000F3481" w:rsidRDefault="00903AE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</w:t>
            </w:r>
          </w:p>
        </w:tc>
      </w:tr>
      <w:tr w:rsidR="0084650C" w:rsidRPr="000F3481" w14:paraId="53749885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289BEC8D" w14:textId="29358DCF" w:rsidR="0084650C" w:rsidRPr="000F3481" w:rsidRDefault="0084650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lastRenderedPageBreak/>
              <w:t>28</w:t>
            </w:r>
          </w:p>
        </w:tc>
        <w:tc>
          <w:tcPr>
            <w:tcW w:w="4764" w:type="dxa"/>
          </w:tcPr>
          <w:p w14:paraId="00CE9E57" w14:textId="6B093863" w:rsidR="0084650C" w:rsidRPr="000F3481" w:rsidRDefault="000E5AFA" w:rsidP="000E5AFA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4028</w:t>
            </w:r>
          </w:p>
        </w:tc>
        <w:tc>
          <w:tcPr>
            <w:tcW w:w="2976" w:type="dxa"/>
            <w:vAlign w:val="center"/>
          </w:tcPr>
          <w:p w14:paraId="119D1D2A" w14:textId="4048DAB7" w:rsidR="0084650C" w:rsidRPr="000F3481" w:rsidRDefault="00903AE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</w:t>
            </w:r>
          </w:p>
        </w:tc>
      </w:tr>
      <w:tr w:rsidR="0084650C" w:rsidRPr="000F3481" w14:paraId="78D7B8DB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6A6F1804" w14:textId="7D82601B" w:rsidR="0084650C" w:rsidRPr="000F3481" w:rsidRDefault="0084650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29</w:t>
            </w:r>
          </w:p>
        </w:tc>
        <w:tc>
          <w:tcPr>
            <w:tcW w:w="4764" w:type="dxa"/>
          </w:tcPr>
          <w:p w14:paraId="42F93422" w14:textId="3B6D0D9F" w:rsidR="0084650C" w:rsidRPr="000F3481" w:rsidRDefault="000E5AFA" w:rsidP="000E5AFA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4029</w:t>
            </w:r>
          </w:p>
        </w:tc>
        <w:tc>
          <w:tcPr>
            <w:tcW w:w="2976" w:type="dxa"/>
            <w:vAlign w:val="center"/>
          </w:tcPr>
          <w:p w14:paraId="6D51DEA8" w14:textId="45FB844F" w:rsidR="0084650C" w:rsidRPr="000F3481" w:rsidRDefault="00903AE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</w:t>
            </w:r>
          </w:p>
        </w:tc>
      </w:tr>
      <w:tr w:rsidR="0084650C" w:rsidRPr="000F3481" w14:paraId="25C14375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186F7EE4" w14:textId="630D8ECD" w:rsidR="0084650C" w:rsidRPr="000F3481" w:rsidRDefault="0084650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30</w:t>
            </w:r>
          </w:p>
        </w:tc>
        <w:tc>
          <w:tcPr>
            <w:tcW w:w="4764" w:type="dxa"/>
          </w:tcPr>
          <w:p w14:paraId="0863BC0F" w14:textId="3F2A9DF9" w:rsidR="0084650C" w:rsidRPr="000F3481" w:rsidRDefault="000E5AFA" w:rsidP="000E5AFA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4030</w:t>
            </w:r>
          </w:p>
        </w:tc>
        <w:tc>
          <w:tcPr>
            <w:tcW w:w="2976" w:type="dxa"/>
            <w:vAlign w:val="center"/>
          </w:tcPr>
          <w:p w14:paraId="75324D02" w14:textId="5D0F9EC4" w:rsidR="0084650C" w:rsidRPr="000F3481" w:rsidRDefault="00903AE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</w:t>
            </w:r>
          </w:p>
        </w:tc>
      </w:tr>
      <w:tr w:rsidR="0084650C" w:rsidRPr="000F3481" w14:paraId="6A07C019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66DE1C3B" w14:textId="2F82C3A7" w:rsidR="0084650C" w:rsidRPr="000F3481" w:rsidRDefault="0084650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31</w:t>
            </w:r>
          </w:p>
        </w:tc>
        <w:tc>
          <w:tcPr>
            <w:tcW w:w="4764" w:type="dxa"/>
          </w:tcPr>
          <w:p w14:paraId="71EE0176" w14:textId="64159DAB" w:rsidR="0084650C" w:rsidRPr="000F3481" w:rsidRDefault="000E5AFA" w:rsidP="000E5AFA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4031</w:t>
            </w:r>
          </w:p>
        </w:tc>
        <w:tc>
          <w:tcPr>
            <w:tcW w:w="2976" w:type="dxa"/>
            <w:vAlign w:val="center"/>
          </w:tcPr>
          <w:p w14:paraId="52BAF9A3" w14:textId="3B4ABDC3" w:rsidR="0084650C" w:rsidRPr="000F3481" w:rsidRDefault="00903AE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</w:t>
            </w:r>
          </w:p>
        </w:tc>
      </w:tr>
      <w:tr w:rsidR="0084650C" w:rsidRPr="000F3481" w14:paraId="09E96668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0BFBE60F" w14:textId="69384541" w:rsidR="0084650C" w:rsidRPr="000F3481" w:rsidRDefault="0084650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32</w:t>
            </w:r>
          </w:p>
        </w:tc>
        <w:tc>
          <w:tcPr>
            <w:tcW w:w="4764" w:type="dxa"/>
          </w:tcPr>
          <w:p w14:paraId="59B572EA" w14:textId="2A30842D" w:rsidR="0084650C" w:rsidRPr="000F3481" w:rsidRDefault="000E5AFA" w:rsidP="000E5AFA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4032</w:t>
            </w:r>
          </w:p>
        </w:tc>
        <w:tc>
          <w:tcPr>
            <w:tcW w:w="2976" w:type="dxa"/>
            <w:vAlign w:val="center"/>
          </w:tcPr>
          <w:p w14:paraId="21064DF5" w14:textId="3D5EC5A5" w:rsidR="0084650C" w:rsidRPr="000F3481" w:rsidRDefault="00903AEC" w:rsidP="000A01AA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</w:t>
            </w:r>
          </w:p>
        </w:tc>
      </w:tr>
      <w:tr w:rsidR="001353E9" w:rsidRPr="000F3481" w14:paraId="0FABA380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5645D281" w14:textId="7201431C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33</w:t>
            </w:r>
          </w:p>
        </w:tc>
        <w:tc>
          <w:tcPr>
            <w:tcW w:w="4764" w:type="dxa"/>
            <w:vAlign w:val="center"/>
          </w:tcPr>
          <w:p w14:paraId="4FA9933A" w14:textId="30FF0E4C" w:rsidR="001353E9" w:rsidRPr="000F3481" w:rsidRDefault="001353E9" w:rsidP="001353E9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4033</w:t>
            </w:r>
          </w:p>
        </w:tc>
        <w:tc>
          <w:tcPr>
            <w:tcW w:w="2976" w:type="dxa"/>
            <w:vAlign w:val="center"/>
          </w:tcPr>
          <w:p w14:paraId="3781F548" w14:textId="77D122AE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</w:t>
            </w:r>
          </w:p>
        </w:tc>
      </w:tr>
      <w:tr w:rsidR="001353E9" w:rsidRPr="000F3481" w14:paraId="566572A7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49320386" w14:textId="18C2476F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34</w:t>
            </w:r>
          </w:p>
        </w:tc>
        <w:tc>
          <w:tcPr>
            <w:tcW w:w="4764" w:type="dxa"/>
          </w:tcPr>
          <w:p w14:paraId="1EBE1927" w14:textId="5DE17747" w:rsidR="001353E9" w:rsidRPr="000F3481" w:rsidRDefault="001353E9" w:rsidP="001353E9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4034</w:t>
            </w:r>
          </w:p>
        </w:tc>
        <w:tc>
          <w:tcPr>
            <w:tcW w:w="2976" w:type="dxa"/>
            <w:vAlign w:val="center"/>
          </w:tcPr>
          <w:p w14:paraId="7DD7AF1A" w14:textId="2D2C61F3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</w:t>
            </w:r>
          </w:p>
        </w:tc>
      </w:tr>
      <w:tr w:rsidR="001353E9" w:rsidRPr="000F3481" w14:paraId="2FAD037B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657F9AE7" w14:textId="7530F564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35</w:t>
            </w:r>
          </w:p>
        </w:tc>
        <w:tc>
          <w:tcPr>
            <w:tcW w:w="4764" w:type="dxa"/>
          </w:tcPr>
          <w:p w14:paraId="6B667D89" w14:textId="19579DEB" w:rsidR="001353E9" w:rsidRPr="000F3481" w:rsidRDefault="001353E9" w:rsidP="001353E9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4035</w:t>
            </w:r>
          </w:p>
        </w:tc>
        <w:tc>
          <w:tcPr>
            <w:tcW w:w="2976" w:type="dxa"/>
            <w:vAlign w:val="center"/>
          </w:tcPr>
          <w:p w14:paraId="55EAE701" w14:textId="1AB6811E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2</w:t>
            </w:r>
          </w:p>
        </w:tc>
      </w:tr>
      <w:tr w:rsidR="001353E9" w:rsidRPr="000F3481" w14:paraId="4B78C07C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0E5AA564" w14:textId="0D8F6CF8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36</w:t>
            </w:r>
          </w:p>
        </w:tc>
        <w:tc>
          <w:tcPr>
            <w:tcW w:w="4764" w:type="dxa"/>
          </w:tcPr>
          <w:p w14:paraId="4687B2B6" w14:textId="7C7E0BC7" w:rsidR="001353E9" w:rsidRPr="000F3481" w:rsidRDefault="001353E9" w:rsidP="001353E9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4036</w:t>
            </w:r>
          </w:p>
        </w:tc>
        <w:tc>
          <w:tcPr>
            <w:tcW w:w="2976" w:type="dxa"/>
            <w:vAlign w:val="center"/>
          </w:tcPr>
          <w:p w14:paraId="5EDFD199" w14:textId="66842D91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</w:t>
            </w:r>
          </w:p>
        </w:tc>
      </w:tr>
      <w:tr w:rsidR="001353E9" w:rsidRPr="000F3481" w14:paraId="6B2E9167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5D244105" w14:textId="002EFEAA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37</w:t>
            </w:r>
          </w:p>
        </w:tc>
        <w:tc>
          <w:tcPr>
            <w:tcW w:w="4764" w:type="dxa"/>
          </w:tcPr>
          <w:p w14:paraId="52DF34DB" w14:textId="1C8138F4" w:rsidR="001353E9" w:rsidRPr="000F3481" w:rsidRDefault="001353E9" w:rsidP="001353E9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4037</w:t>
            </w:r>
          </w:p>
        </w:tc>
        <w:tc>
          <w:tcPr>
            <w:tcW w:w="2976" w:type="dxa"/>
            <w:vAlign w:val="center"/>
          </w:tcPr>
          <w:p w14:paraId="57FB9FCE" w14:textId="77D5136D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</w:t>
            </w:r>
          </w:p>
        </w:tc>
      </w:tr>
      <w:tr w:rsidR="001353E9" w:rsidRPr="000F3481" w14:paraId="16CD70AB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5B60BAD0" w14:textId="77FFB9A5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38</w:t>
            </w:r>
          </w:p>
        </w:tc>
        <w:tc>
          <w:tcPr>
            <w:tcW w:w="4764" w:type="dxa"/>
          </w:tcPr>
          <w:p w14:paraId="28EBB4ED" w14:textId="0A6A5CBE" w:rsidR="001353E9" w:rsidRPr="000F3481" w:rsidRDefault="001353E9" w:rsidP="001353E9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4038</w:t>
            </w:r>
          </w:p>
        </w:tc>
        <w:tc>
          <w:tcPr>
            <w:tcW w:w="2976" w:type="dxa"/>
            <w:vAlign w:val="center"/>
          </w:tcPr>
          <w:p w14:paraId="7588A922" w14:textId="44573130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</w:t>
            </w:r>
          </w:p>
        </w:tc>
      </w:tr>
      <w:tr w:rsidR="001353E9" w:rsidRPr="000F3481" w14:paraId="3416DD70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43978E5D" w14:textId="19590BDE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39</w:t>
            </w:r>
          </w:p>
        </w:tc>
        <w:tc>
          <w:tcPr>
            <w:tcW w:w="4764" w:type="dxa"/>
          </w:tcPr>
          <w:p w14:paraId="283D5CEE" w14:textId="570CEAF3" w:rsidR="001353E9" w:rsidRPr="000F3481" w:rsidRDefault="001353E9" w:rsidP="001353E9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4040</w:t>
            </w:r>
          </w:p>
        </w:tc>
        <w:tc>
          <w:tcPr>
            <w:tcW w:w="2976" w:type="dxa"/>
            <w:vAlign w:val="center"/>
          </w:tcPr>
          <w:p w14:paraId="5522D374" w14:textId="6006CA30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2</w:t>
            </w:r>
          </w:p>
        </w:tc>
      </w:tr>
      <w:tr w:rsidR="001353E9" w:rsidRPr="000F3481" w14:paraId="53AF0A35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56BB392E" w14:textId="3A906FA6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40</w:t>
            </w:r>
          </w:p>
        </w:tc>
        <w:tc>
          <w:tcPr>
            <w:tcW w:w="4764" w:type="dxa"/>
          </w:tcPr>
          <w:p w14:paraId="678D89B0" w14:textId="6EE721B9" w:rsidR="001353E9" w:rsidRPr="000F3481" w:rsidRDefault="001353E9" w:rsidP="001353E9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4041</w:t>
            </w:r>
          </w:p>
        </w:tc>
        <w:tc>
          <w:tcPr>
            <w:tcW w:w="2976" w:type="dxa"/>
            <w:vAlign w:val="center"/>
          </w:tcPr>
          <w:p w14:paraId="3BE823B7" w14:textId="7F8785C6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2</w:t>
            </w:r>
          </w:p>
        </w:tc>
      </w:tr>
      <w:tr w:rsidR="001353E9" w:rsidRPr="000F3481" w14:paraId="7AEC998D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5170B00E" w14:textId="00DF690E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41</w:t>
            </w:r>
          </w:p>
        </w:tc>
        <w:tc>
          <w:tcPr>
            <w:tcW w:w="4764" w:type="dxa"/>
          </w:tcPr>
          <w:p w14:paraId="6B1EEF96" w14:textId="2B80D0C5" w:rsidR="001353E9" w:rsidRPr="000F3481" w:rsidRDefault="001353E9" w:rsidP="001353E9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4042</w:t>
            </w:r>
          </w:p>
        </w:tc>
        <w:tc>
          <w:tcPr>
            <w:tcW w:w="2976" w:type="dxa"/>
            <w:vAlign w:val="center"/>
          </w:tcPr>
          <w:p w14:paraId="1CDA39EA" w14:textId="0D24042E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</w:t>
            </w:r>
          </w:p>
        </w:tc>
      </w:tr>
      <w:tr w:rsidR="001353E9" w:rsidRPr="000F3481" w14:paraId="001B7360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1F3946A5" w14:textId="198509CE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42</w:t>
            </w:r>
          </w:p>
        </w:tc>
        <w:tc>
          <w:tcPr>
            <w:tcW w:w="4764" w:type="dxa"/>
          </w:tcPr>
          <w:p w14:paraId="7357F93C" w14:textId="7F931C68" w:rsidR="001353E9" w:rsidRPr="000F3481" w:rsidRDefault="001353E9" w:rsidP="001353E9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4043</w:t>
            </w:r>
          </w:p>
        </w:tc>
        <w:tc>
          <w:tcPr>
            <w:tcW w:w="2976" w:type="dxa"/>
            <w:vAlign w:val="center"/>
          </w:tcPr>
          <w:p w14:paraId="11017613" w14:textId="39C106F1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</w:t>
            </w:r>
          </w:p>
        </w:tc>
      </w:tr>
      <w:tr w:rsidR="001353E9" w:rsidRPr="000F3481" w14:paraId="33842BBA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70B00A56" w14:textId="6D7EEDF5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43</w:t>
            </w:r>
          </w:p>
        </w:tc>
        <w:tc>
          <w:tcPr>
            <w:tcW w:w="4764" w:type="dxa"/>
          </w:tcPr>
          <w:p w14:paraId="2C897496" w14:textId="26BB1E8F" w:rsidR="001353E9" w:rsidRPr="000F3481" w:rsidRDefault="001353E9" w:rsidP="001353E9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4044</w:t>
            </w:r>
          </w:p>
        </w:tc>
        <w:tc>
          <w:tcPr>
            <w:tcW w:w="2976" w:type="dxa"/>
            <w:vAlign w:val="center"/>
          </w:tcPr>
          <w:p w14:paraId="304A7556" w14:textId="18DD702B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2</w:t>
            </w:r>
          </w:p>
        </w:tc>
      </w:tr>
      <w:tr w:rsidR="001353E9" w:rsidRPr="000F3481" w14:paraId="747141F7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51775370" w14:textId="58E8FCD6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44</w:t>
            </w:r>
          </w:p>
        </w:tc>
        <w:tc>
          <w:tcPr>
            <w:tcW w:w="4764" w:type="dxa"/>
          </w:tcPr>
          <w:p w14:paraId="69C8D25E" w14:textId="42A36E68" w:rsidR="001353E9" w:rsidRPr="000F3481" w:rsidRDefault="001353E9" w:rsidP="001353E9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4045</w:t>
            </w:r>
          </w:p>
        </w:tc>
        <w:tc>
          <w:tcPr>
            <w:tcW w:w="2976" w:type="dxa"/>
            <w:vAlign w:val="center"/>
          </w:tcPr>
          <w:p w14:paraId="583B4274" w14:textId="0224E8E2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3</w:t>
            </w:r>
          </w:p>
        </w:tc>
      </w:tr>
      <w:tr w:rsidR="001353E9" w:rsidRPr="000F3481" w14:paraId="089349FD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036CCC97" w14:textId="7B2DB6D7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45</w:t>
            </w:r>
          </w:p>
        </w:tc>
        <w:tc>
          <w:tcPr>
            <w:tcW w:w="4764" w:type="dxa"/>
          </w:tcPr>
          <w:p w14:paraId="7FF1738D" w14:textId="74CC873E" w:rsidR="001353E9" w:rsidRPr="000F3481" w:rsidRDefault="001353E9" w:rsidP="001353E9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4046</w:t>
            </w:r>
          </w:p>
        </w:tc>
        <w:tc>
          <w:tcPr>
            <w:tcW w:w="2976" w:type="dxa"/>
            <w:vAlign w:val="center"/>
          </w:tcPr>
          <w:p w14:paraId="6CEAD8FD" w14:textId="5D06CF9C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3</w:t>
            </w:r>
          </w:p>
        </w:tc>
      </w:tr>
      <w:tr w:rsidR="001353E9" w:rsidRPr="000F3481" w14:paraId="5177BBE7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243E7ED6" w14:textId="6F79F911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46</w:t>
            </w:r>
          </w:p>
        </w:tc>
        <w:tc>
          <w:tcPr>
            <w:tcW w:w="4764" w:type="dxa"/>
          </w:tcPr>
          <w:p w14:paraId="0C94A539" w14:textId="354D203C" w:rsidR="001353E9" w:rsidRPr="000F3481" w:rsidRDefault="001353E9" w:rsidP="001353E9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4047</w:t>
            </w:r>
          </w:p>
        </w:tc>
        <w:tc>
          <w:tcPr>
            <w:tcW w:w="2976" w:type="dxa"/>
            <w:vAlign w:val="center"/>
          </w:tcPr>
          <w:p w14:paraId="3D932824" w14:textId="695785A3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2</w:t>
            </w:r>
          </w:p>
        </w:tc>
      </w:tr>
      <w:tr w:rsidR="001353E9" w:rsidRPr="000F3481" w14:paraId="0AE766BB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60B0560D" w14:textId="170EEFFD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47</w:t>
            </w:r>
          </w:p>
        </w:tc>
        <w:tc>
          <w:tcPr>
            <w:tcW w:w="4764" w:type="dxa"/>
          </w:tcPr>
          <w:p w14:paraId="67E21918" w14:textId="5B257160" w:rsidR="001353E9" w:rsidRPr="000F3481" w:rsidRDefault="001353E9" w:rsidP="001353E9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4048</w:t>
            </w:r>
          </w:p>
        </w:tc>
        <w:tc>
          <w:tcPr>
            <w:tcW w:w="2976" w:type="dxa"/>
            <w:vAlign w:val="center"/>
          </w:tcPr>
          <w:p w14:paraId="67E9AEE5" w14:textId="5DAEB99F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2</w:t>
            </w:r>
          </w:p>
        </w:tc>
      </w:tr>
      <w:tr w:rsidR="001353E9" w:rsidRPr="000F3481" w14:paraId="78F7CD85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7C04AE46" w14:textId="7343E8C3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48</w:t>
            </w:r>
          </w:p>
        </w:tc>
        <w:tc>
          <w:tcPr>
            <w:tcW w:w="4764" w:type="dxa"/>
          </w:tcPr>
          <w:p w14:paraId="5A9E9D4D" w14:textId="0BD795B1" w:rsidR="001353E9" w:rsidRPr="000F3481" w:rsidRDefault="001353E9" w:rsidP="001353E9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4049</w:t>
            </w:r>
          </w:p>
        </w:tc>
        <w:tc>
          <w:tcPr>
            <w:tcW w:w="2976" w:type="dxa"/>
            <w:vAlign w:val="center"/>
          </w:tcPr>
          <w:p w14:paraId="12058624" w14:textId="1313E8D3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2</w:t>
            </w:r>
          </w:p>
        </w:tc>
      </w:tr>
      <w:tr w:rsidR="001353E9" w:rsidRPr="000F3481" w14:paraId="08C7FF0D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0EC4866E" w14:textId="568E8A81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49</w:t>
            </w:r>
          </w:p>
        </w:tc>
        <w:tc>
          <w:tcPr>
            <w:tcW w:w="4764" w:type="dxa"/>
          </w:tcPr>
          <w:p w14:paraId="2465DDF7" w14:textId="3D82DDE9" w:rsidR="001353E9" w:rsidRPr="000F3481" w:rsidRDefault="001353E9" w:rsidP="001353E9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4050</w:t>
            </w:r>
          </w:p>
        </w:tc>
        <w:tc>
          <w:tcPr>
            <w:tcW w:w="2976" w:type="dxa"/>
            <w:vAlign w:val="center"/>
          </w:tcPr>
          <w:p w14:paraId="73010274" w14:textId="3E64170F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3</w:t>
            </w:r>
          </w:p>
        </w:tc>
      </w:tr>
      <w:tr w:rsidR="001353E9" w:rsidRPr="000F3481" w14:paraId="7F6A3A6D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2677A902" w14:textId="6819514A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50</w:t>
            </w:r>
          </w:p>
        </w:tc>
        <w:tc>
          <w:tcPr>
            <w:tcW w:w="4764" w:type="dxa"/>
          </w:tcPr>
          <w:p w14:paraId="579B75D6" w14:textId="36752B30" w:rsidR="001353E9" w:rsidRPr="000F3481" w:rsidRDefault="001353E9" w:rsidP="001353E9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4051</w:t>
            </w:r>
          </w:p>
        </w:tc>
        <w:tc>
          <w:tcPr>
            <w:tcW w:w="2976" w:type="dxa"/>
            <w:vAlign w:val="center"/>
          </w:tcPr>
          <w:p w14:paraId="020470DB" w14:textId="4A85ECAB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</w:t>
            </w:r>
          </w:p>
        </w:tc>
      </w:tr>
      <w:tr w:rsidR="001353E9" w:rsidRPr="000F3481" w14:paraId="40F56FDE" w14:textId="77777777" w:rsidTr="00806748">
        <w:trPr>
          <w:trHeight w:val="300"/>
          <w:jc w:val="center"/>
        </w:trPr>
        <w:tc>
          <w:tcPr>
            <w:tcW w:w="760" w:type="dxa"/>
            <w:noWrap/>
            <w:vAlign w:val="center"/>
          </w:tcPr>
          <w:p w14:paraId="68F432EF" w14:textId="5DD4A09C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51</w:t>
            </w:r>
          </w:p>
        </w:tc>
        <w:tc>
          <w:tcPr>
            <w:tcW w:w="4764" w:type="dxa"/>
          </w:tcPr>
          <w:p w14:paraId="7B52FA0D" w14:textId="72EF13F6" w:rsidR="001353E9" w:rsidRPr="000F3481" w:rsidRDefault="001353E9" w:rsidP="001353E9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4052</w:t>
            </w:r>
          </w:p>
        </w:tc>
        <w:tc>
          <w:tcPr>
            <w:tcW w:w="2976" w:type="dxa"/>
            <w:vAlign w:val="center"/>
          </w:tcPr>
          <w:p w14:paraId="394FAEE6" w14:textId="4D44F970" w:rsidR="001353E9" w:rsidRPr="000F3481" w:rsidRDefault="001353E9" w:rsidP="001353E9">
            <w:pPr>
              <w:jc w:val="center"/>
              <w:rPr>
                <w:color w:val="000000"/>
                <w:szCs w:val="28"/>
              </w:rPr>
            </w:pPr>
            <w:r w:rsidRPr="000F3481">
              <w:rPr>
                <w:color w:val="000000"/>
                <w:szCs w:val="28"/>
              </w:rPr>
              <w:t>4</w:t>
            </w:r>
          </w:p>
        </w:tc>
      </w:tr>
      <w:tr w:rsidR="001353E9" w:rsidRPr="000F3481" w14:paraId="43B1966C" w14:textId="77777777" w:rsidTr="00806748">
        <w:trPr>
          <w:trHeight w:val="300"/>
          <w:jc w:val="center"/>
        </w:trPr>
        <w:tc>
          <w:tcPr>
            <w:tcW w:w="5524" w:type="dxa"/>
            <w:gridSpan w:val="2"/>
            <w:vAlign w:val="bottom"/>
          </w:tcPr>
          <w:p w14:paraId="62613ECE" w14:textId="1CBA5F1F" w:rsidR="001353E9" w:rsidRPr="000F3481" w:rsidRDefault="001353E9" w:rsidP="00806748">
            <w:pPr>
              <w:ind w:left="589" w:firstLine="142"/>
              <w:jc w:val="center"/>
              <w:rPr>
                <w:b/>
                <w:bCs/>
                <w:color w:val="000000"/>
                <w:szCs w:val="28"/>
              </w:rPr>
            </w:pPr>
            <w:r w:rsidRPr="000F3481">
              <w:rPr>
                <w:b/>
                <w:bCs/>
                <w:color w:val="000000"/>
                <w:szCs w:val="28"/>
              </w:rPr>
              <w:t>Всего</w:t>
            </w:r>
          </w:p>
        </w:tc>
        <w:tc>
          <w:tcPr>
            <w:tcW w:w="2976" w:type="dxa"/>
            <w:vAlign w:val="center"/>
          </w:tcPr>
          <w:p w14:paraId="47B346D8" w14:textId="37421BA1" w:rsidR="001353E9" w:rsidRPr="000F3481" w:rsidRDefault="001353E9" w:rsidP="001353E9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0F3481">
              <w:rPr>
                <w:b/>
                <w:bCs/>
                <w:color w:val="000000"/>
                <w:szCs w:val="28"/>
              </w:rPr>
              <w:t>194</w:t>
            </w:r>
          </w:p>
        </w:tc>
      </w:tr>
    </w:tbl>
    <w:p w14:paraId="0EE491CB" w14:textId="77777777" w:rsidR="00B62E4E" w:rsidRPr="000F3481" w:rsidRDefault="00B62E4E" w:rsidP="00B62E4E">
      <w:pPr>
        <w:pStyle w:val="a7"/>
        <w:rPr>
          <w:szCs w:val="28"/>
        </w:rPr>
      </w:pPr>
    </w:p>
    <w:p w14:paraId="2CF8B8DC" w14:textId="77777777" w:rsidR="00012BA5" w:rsidRPr="000F3481" w:rsidRDefault="00012BA5" w:rsidP="00BD6745">
      <w:pPr>
        <w:ind w:left="4536"/>
        <w:jc w:val="center"/>
        <w:rPr>
          <w:szCs w:val="28"/>
        </w:rPr>
      </w:pPr>
    </w:p>
    <w:p w14:paraId="38E6F5A8" w14:textId="77777777" w:rsidR="000F3481" w:rsidRPr="000F3481" w:rsidRDefault="00285D4C" w:rsidP="000F3481">
      <w:pPr>
        <w:autoSpaceDE w:val="0"/>
        <w:autoSpaceDN w:val="0"/>
        <w:adjustRightInd w:val="0"/>
        <w:ind w:left="3969"/>
        <w:jc w:val="center"/>
        <w:outlineLvl w:val="0"/>
        <w:rPr>
          <w:szCs w:val="28"/>
        </w:rPr>
      </w:pPr>
      <w:r w:rsidRPr="000F3481">
        <w:rPr>
          <w:szCs w:val="28"/>
        </w:rPr>
        <w:br w:type="page"/>
      </w:r>
      <w:r w:rsidR="00B62E4E" w:rsidRPr="000F3481">
        <w:rPr>
          <w:szCs w:val="28"/>
        </w:rPr>
        <w:lastRenderedPageBreak/>
        <w:t>Приложение № 2</w:t>
      </w:r>
      <w:r w:rsidR="000F3481" w:rsidRPr="000F3481">
        <w:rPr>
          <w:szCs w:val="28"/>
        </w:rPr>
        <w:t xml:space="preserve"> </w:t>
      </w:r>
      <w:r w:rsidR="00B62E4E" w:rsidRPr="000F3481">
        <w:rPr>
          <w:szCs w:val="28"/>
        </w:rPr>
        <w:t>к решению</w:t>
      </w:r>
    </w:p>
    <w:p w14:paraId="17082D70" w14:textId="193C1AA0" w:rsidR="00B62E4E" w:rsidRPr="000F3481" w:rsidRDefault="00B62E4E" w:rsidP="000F3481">
      <w:pPr>
        <w:autoSpaceDE w:val="0"/>
        <w:autoSpaceDN w:val="0"/>
        <w:adjustRightInd w:val="0"/>
        <w:ind w:left="3969"/>
        <w:jc w:val="center"/>
        <w:outlineLvl w:val="0"/>
        <w:rPr>
          <w:szCs w:val="28"/>
        </w:rPr>
      </w:pPr>
      <w:r w:rsidRPr="000F3481">
        <w:rPr>
          <w:szCs w:val="28"/>
        </w:rPr>
        <w:t>территориальной избирательной</w:t>
      </w:r>
      <w:r w:rsidR="000F3481" w:rsidRPr="000F3481">
        <w:rPr>
          <w:szCs w:val="28"/>
        </w:rPr>
        <w:t xml:space="preserve"> </w:t>
      </w:r>
      <w:r w:rsidRPr="000F3481">
        <w:rPr>
          <w:szCs w:val="28"/>
        </w:rPr>
        <w:t>комиссии Чайковского городского округа</w:t>
      </w:r>
    </w:p>
    <w:p w14:paraId="2FC3F203" w14:textId="1C269A57" w:rsidR="00B62E4E" w:rsidRPr="000F3481" w:rsidRDefault="00B62E4E" w:rsidP="000F3481">
      <w:pPr>
        <w:autoSpaceDE w:val="0"/>
        <w:autoSpaceDN w:val="0"/>
        <w:adjustRightInd w:val="0"/>
        <w:ind w:left="3969"/>
        <w:jc w:val="center"/>
        <w:rPr>
          <w:szCs w:val="28"/>
        </w:rPr>
      </w:pPr>
      <w:r w:rsidRPr="000F3481">
        <w:rPr>
          <w:szCs w:val="28"/>
        </w:rPr>
        <w:t>от 25.07.2026 № 121/03-5</w:t>
      </w:r>
    </w:p>
    <w:p w14:paraId="59C22B42" w14:textId="77777777" w:rsidR="00B62E4E" w:rsidRPr="000F3481" w:rsidRDefault="00B62E4E" w:rsidP="00B62E4E">
      <w:pPr>
        <w:jc w:val="center"/>
        <w:rPr>
          <w:b/>
          <w:szCs w:val="28"/>
        </w:rPr>
      </w:pPr>
    </w:p>
    <w:p w14:paraId="0842568E" w14:textId="77777777" w:rsidR="000F3481" w:rsidRDefault="00B62E4E" w:rsidP="00B62E4E">
      <w:pPr>
        <w:jc w:val="center"/>
        <w:rPr>
          <w:b/>
          <w:szCs w:val="28"/>
        </w:rPr>
      </w:pPr>
      <w:r w:rsidRPr="000F3481">
        <w:rPr>
          <w:b/>
          <w:szCs w:val="28"/>
        </w:rPr>
        <w:t xml:space="preserve">Координаторы, </w:t>
      </w:r>
    </w:p>
    <w:p w14:paraId="54FD6BE8" w14:textId="77777777" w:rsidR="00806748" w:rsidRDefault="00B62E4E" w:rsidP="00B62E4E">
      <w:pPr>
        <w:jc w:val="center"/>
        <w:rPr>
          <w:b/>
          <w:szCs w:val="28"/>
        </w:rPr>
      </w:pPr>
      <w:r w:rsidRPr="000F3481">
        <w:rPr>
          <w:b/>
          <w:szCs w:val="28"/>
        </w:rPr>
        <w:t>ответственные за реализацию проекта «</w:t>
      </w:r>
      <w:proofErr w:type="spellStart"/>
      <w:r w:rsidRPr="000F3481">
        <w:rPr>
          <w:b/>
          <w:szCs w:val="28"/>
        </w:rPr>
        <w:t>ИнформУИК</w:t>
      </w:r>
      <w:proofErr w:type="spellEnd"/>
      <w:r w:rsidRPr="000F3481">
        <w:rPr>
          <w:b/>
          <w:szCs w:val="28"/>
        </w:rPr>
        <w:t>»</w:t>
      </w:r>
      <w:r w:rsidR="000F3481">
        <w:rPr>
          <w:b/>
          <w:szCs w:val="28"/>
        </w:rPr>
        <w:t xml:space="preserve"> </w:t>
      </w:r>
    </w:p>
    <w:p w14:paraId="7A763DFE" w14:textId="19219387" w:rsidR="00B62E4E" w:rsidRPr="000F3481" w:rsidRDefault="00B62E4E" w:rsidP="000F3481">
      <w:pPr>
        <w:jc w:val="center"/>
        <w:rPr>
          <w:b/>
          <w:bCs/>
          <w:szCs w:val="28"/>
        </w:rPr>
      </w:pPr>
      <w:r w:rsidRPr="000F3481">
        <w:rPr>
          <w:b/>
          <w:szCs w:val="28"/>
        </w:rPr>
        <w:t>и обучение членов избирательных комиссий в территориальной избирательной комиссии Чайковского городского округа</w:t>
      </w:r>
      <w:r w:rsidR="000F3481">
        <w:rPr>
          <w:b/>
          <w:szCs w:val="28"/>
        </w:rPr>
        <w:t xml:space="preserve"> </w:t>
      </w:r>
      <w:r w:rsidRPr="000F3481">
        <w:rPr>
          <w:b/>
          <w:bCs/>
          <w:szCs w:val="28"/>
        </w:rPr>
        <w:t>на территории Чайковского городского округа</w:t>
      </w:r>
    </w:p>
    <w:p w14:paraId="2535458B" w14:textId="77777777" w:rsidR="00B62E4E" w:rsidRPr="000F3481" w:rsidRDefault="00B62E4E" w:rsidP="00B62E4E">
      <w:pPr>
        <w:jc w:val="center"/>
        <w:rPr>
          <w:b/>
          <w:bCs/>
          <w:szCs w:val="28"/>
        </w:rPr>
      </w:pPr>
    </w:p>
    <w:tbl>
      <w:tblPr>
        <w:tblW w:w="9322" w:type="dxa"/>
        <w:tblInd w:w="108" w:type="dxa"/>
        <w:tblLook w:val="04A0" w:firstRow="1" w:lastRow="0" w:firstColumn="1" w:lastColumn="0" w:noHBand="0" w:noVBand="1"/>
      </w:tblPr>
      <w:tblGrid>
        <w:gridCol w:w="4503"/>
        <w:gridCol w:w="425"/>
        <w:gridCol w:w="4394"/>
      </w:tblGrid>
      <w:tr w:rsidR="00B62E4E" w:rsidRPr="000F3481" w14:paraId="776E07EA" w14:textId="77777777" w:rsidTr="000A01AA">
        <w:tc>
          <w:tcPr>
            <w:tcW w:w="4503" w:type="dxa"/>
          </w:tcPr>
          <w:p w14:paraId="4FAB1BA1" w14:textId="200EB67B" w:rsidR="00B62E4E" w:rsidRPr="000F3481" w:rsidRDefault="00B62E4E" w:rsidP="000A01AA">
            <w:pPr>
              <w:jc w:val="both"/>
              <w:rPr>
                <w:b/>
                <w:bCs/>
                <w:szCs w:val="28"/>
              </w:rPr>
            </w:pPr>
            <w:r w:rsidRPr="000F3481">
              <w:rPr>
                <w:b/>
                <w:bCs/>
                <w:szCs w:val="28"/>
              </w:rPr>
              <w:t>Шамова Наталья Николаевна</w:t>
            </w:r>
          </w:p>
        </w:tc>
        <w:tc>
          <w:tcPr>
            <w:tcW w:w="425" w:type="dxa"/>
          </w:tcPr>
          <w:p w14:paraId="724FC3C8" w14:textId="77777777" w:rsidR="00B62E4E" w:rsidRPr="000F3481" w:rsidRDefault="00B62E4E" w:rsidP="000A01AA">
            <w:pPr>
              <w:jc w:val="both"/>
              <w:rPr>
                <w:b/>
                <w:bCs/>
                <w:szCs w:val="28"/>
              </w:rPr>
            </w:pPr>
            <w:r w:rsidRPr="000F3481">
              <w:rPr>
                <w:szCs w:val="28"/>
              </w:rPr>
              <w:t>–</w:t>
            </w:r>
          </w:p>
        </w:tc>
        <w:tc>
          <w:tcPr>
            <w:tcW w:w="4394" w:type="dxa"/>
          </w:tcPr>
          <w:p w14:paraId="7916B6C1" w14:textId="7B121E8F" w:rsidR="00B62E4E" w:rsidRPr="000F3481" w:rsidRDefault="00B62E4E" w:rsidP="000A01AA">
            <w:pPr>
              <w:jc w:val="both"/>
              <w:rPr>
                <w:b/>
                <w:bCs/>
                <w:szCs w:val="28"/>
              </w:rPr>
            </w:pPr>
            <w:r w:rsidRPr="000F3481">
              <w:rPr>
                <w:szCs w:val="28"/>
              </w:rPr>
              <w:t>председатель территориальной избирательной комиссии Чайковского</w:t>
            </w:r>
          </w:p>
        </w:tc>
      </w:tr>
      <w:tr w:rsidR="00B62E4E" w:rsidRPr="000F3481" w14:paraId="4F01C8A2" w14:textId="77777777" w:rsidTr="000A01AA">
        <w:tc>
          <w:tcPr>
            <w:tcW w:w="4503" w:type="dxa"/>
          </w:tcPr>
          <w:p w14:paraId="53329B4F" w14:textId="77777777" w:rsidR="00B62E4E" w:rsidRPr="000F3481" w:rsidRDefault="00B62E4E" w:rsidP="000A01AA">
            <w:pPr>
              <w:jc w:val="both"/>
              <w:rPr>
                <w:b/>
                <w:bCs/>
                <w:szCs w:val="28"/>
              </w:rPr>
            </w:pPr>
          </w:p>
        </w:tc>
        <w:tc>
          <w:tcPr>
            <w:tcW w:w="425" w:type="dxa"/>
          </w:tcPr>
          <w:p w14:paraId="577D16EA" w14:textId="77777777" w:rsidR="00B62E4E" w:rsidRPr="000F3481" w:rsidRDefault="00B62E4E" w:rsidP="000A01AA">
            <w:pPr>
              <w:jc w:val="both"/>
              <w:rPr>
                <w:b/>
                <w:bCs/>
                <w:szCs w:val="28"/>
              </w:rPr>
            </w:pPr>
          </w:p>
        </w:tc>
        <w:tc>
          <w:tcPr>
            <w:tcW w:w="4394" w:type="dxa"/>
          </w:tcPr>
          <w:p w14:paraId="74E4FA74" w14:textId="2C223739" w:rsidR="00B62E4E" w:rsidRPr="000F3481" w:rsidRDefault="00B62E4E" w:rsidP="000A01AA">
            <w:pPr>
              <w:jc w:val="both"/>
              <w:rPr>
                <w:szCs w:val="28"/>
              </w:rPr>
            </w:pPr>
            <w:r w:rsidRPr="000F3481">
              <w:rPr>
                <w:szCs w:val="28"/>
              </w:rPr>
              <w:t>городского округа</w:t>
            </w:r>
          </w:p>
          <w:p w14:paraId="0F69201E" w14:textId="77777777" w:rsidR="00B62E4E" w:rsidRPr="000F3481" w:rsidRDefault="00B62E4E" w:rsidP="000A01AA">
            <w:pPr>
              <w:jc w:val="both"/>
              <w:rPr>
                <w:b/>
                <w:bCs/>
                <w:szCs w:val="28"/>
              </w:rPr>
            </w:pPr>
          </w:p>
        </w:tc>
      </w:tr>
      <w:tr w:rsidR="00B62E4E" w:rsidRPr="000F3481" w14:paraId="71DC3E0A" w14:textId="77777777" w:rsidTr="000A01AA">
        <w:tc>
          <w:tcPr>
            <w:tcW w:w="4503" w:type="dxa"/>
          </w:tcPr>
          <w:p w14:paraId="127ACF5D" w14:textId="4C80693C" w:rsidR="00B62E4E" w:rsidRPr="000F3481" w:rsidRDefault="00B62E4E" w:rsidP="000A01AA">
            <w:pPr>
              <w:jc w:val="both"/>
              <w:rPr>
                <w:b/>
                <w:bCs/>
                <w:szCs w:val="28"/>
              </w:rPr>
            </w:pPr>
            <w:r w:rsidRPr="000F3481">
              <w:rPr>
                <w:b/>
                <w:bCs/>
                <w:szCs w:val="28"/>
              </w:rPr>
              <w:t>Молчанова Елена Петровна</w:t>
            </w:r>
          </w:p>
        </w:tc>
        <w:tc>
          <w:tcPr>
            <w:tcW w:w="425" w:type="dxa"/>
          </w:tcPr>
          <w:p w14:paraId="0C71D477" w14:textId="77777777" w:rsidR="00B62E4E" w:rsidRPr="000F3481" w:rsidRDefault="00B62E4E" w:rsidP="000A01AA">
            <w:pPr>
              <w:jc w:val="both"/>
              <w:rPr>
                <w:b/>
                <w:bCs/>
                <w:szCs w:val="28"/>
              </w:rPr>
            </w:pPr>
            <w:r w:rsidRPr="000F3481">
              <w:rPr>
                <w:szCs w:val="28"/>
              </w:rPr>
              <w:t>–</w:t>
            </w:r>
          </w:p>
        </w:tc>
        <w:tc>
          <w:tcPr>
            <w:tcW w:w="4394" w:type="dxa"/>
          </w:tcPr>
          <w:p w14:paraId="05F09D1F" w14:textId="2D369435" w:rsidR="00B62E4E" w:rsidRPr="000F3481" w:rsidRDefault="00FD79FA" w:rsidP="000A01AA">
            <w:pPr>
              <w:jc w:val="both"/>
              <w:rPr>
                <w:szCs w:val="28"/>
              </w:rPr>
            </w:pPr>
            <w:r w:rsidRPr="000F3481">
              <w:rPr>
                <w:szCs w:val="28"/>
              </w:rPr>
              <w:t xml:space="preserve">Заместитель </w:t>
            </w:r>
            <w:proofErr w:type="gramStart"/>
            <w:r w:rsidRPr="000F3481">
              <w:rPr>
                <w:szCs w:val="28"/>
              </w:rPr>
              <w:t xml:space="preserve">председателя </w:t>
            </w:r>
            <w:r w:rsidR="00B62E4E" w:rsidRPr="000F3481">
              <w:rPr>
                <w:szCs w:val="28"/>
              </w:rPr>
              <w:t xml:space="preserve"> территориальной</w:t>
            </w:r>
            <w:proofErr w:type="gramEnd"/>
            <w:r w:rsidR="00B62E4E" w:rsidRPr="000F3481">
              <w:rPr>
                <w:szCs w:val="28"/>
              </w:rPr>
              <w:t xml:space="preserve"> избирательной комиссии Чайковского городского округа</w:t>
            </w:r>
          </w:p>
          <w:p w14:paraId="7AC8511A" w14:textId="77777777" w:rsidR="00B62E4E" w:rsidRPr="000F3481" w:rsidRDefault="00B62E4E" w:rsidP="000A01AA">
            <w:pPr>
              <w:jc w:val="both"/>
              <w:rPr>
                <w:b/>
                <w:bCs/>
                <w:szCs w:val="28"/>
              </w:rPr>
            </w:pPr>
          </w:p>
        </w:tc>
      </w:tr>
    </w:tbl>
    <w:p w14:paraId="5CD8A0EB" w14:textId="2944FF8B" w:rsidR="00285D4C" w:rsidRPr="000F3481" w:rsidRDefault="00285D4C">
      <w:pPr>
        <w:rPr>
          <w:szCs w:val="28"/>
        </w:rPr>
      </w:pPr>
    </w:p>
    <w:p w14:paraId="4CC3F5CE" w14:textId="77777777" w:rsidR="000F3481" w:rsidRPr="000F3481" w:rsidRDefault="000F3481">
      <w:pPr>
        <w:rPr>
          <w:szCs w:val="28"/>
        </w:rPr>
      </w:pPr>
      <w:r w:rsidRPr="000F3481">
        <w:rPr>
          <w:szCs w:val="28"/>
        </w:rPr>
        <w:br w:type="page"/>
      </w:r>
    </w:p>
    <w:p w14:paraId="7A7019CA" w14:textId="77777777" w:rsidR="000F3481" w:rsidRPr="000F3481" w:rsidRDefault="00B62E4E" w:rsidP="000F3481">
      <w:pPr>
        <w:autoSpaceDE w:val="0"/>
        <w:autoSpaceDN w:val="0"/>
        <w:adjustRightInd w:val="0"/>
        <w:ind w:left="3969"/>
        <w:jc w:val="center"/>
        <w:outlineLvl w:val="0"/>
        <w:rPr>
          <w:szCs w:val="28"/>
        </w:rPr>
      </w:pPr>
      <w:r w:rsidRPr="000F3481">
        <w:rPr>
          <w:szCs w:val="28"/>
        </w:rPr>
        <w:lastRenderedPageBreak/>
        <w:t>Приложение № 3</w:t>
      </w:r>
      <w:r w:rsidR="000F3481" w:rsidRPr="000F3481">
        <w:rPr>
          <w:szCs w:val="28"/>
        </w:rPr>
        <w:t xml:space="preserve"> </w:t>
      </w:r>
      <w:r w:rsidRPr="000F3481">
        <w:rPr>
          <w:szCs w:val="28"/>
        </w:rPr>
        <w:t xml:space="preserve">к решению </w:t>
      </w:r>
    </w:p>
    <w:p w14:paraId="62EBD37C" w14:textId="6F6FD6CF" w:rsidR="00B62E4E" w:rsidRPr="000F3481" w:rsidRDefault="00B62E4E" w:rsidP="000F3481">
      <w:pPr>
        <w:autoSpaceDE w:val="0"/>
        <w:autoSpaceDN w:val="0"/>
        <w:adjustRightInd w:val="0"/>
        <w:ind w:left="3969"/>
        <w:jc w:val="center"/>
        <w:outlineLvl w:val="0"/>
        <w:rPr>
          <w:szCs w:val="28"/>
        </w:rPr>
      </w:pPr>
      <w:r w:rsidRPr="000F3481">
        <w:rPr>
          <w:szCs w:val="28"/>
        </w:rPr>
        <w:t>территориальной избирательной</w:t>
      </w:r>
      <w:r w:rsidR="000F3481" w:rsidRPr="000F3481">
        <w:rPr>
          <w:szCs w:val="28"/>
        </w:rPr>
        <w:t xml:space="preserve"> </w:t>
      </w:r>
      <w:r w:rsidRPr="000F3481">
        <w:rPr>
          <w:szCs w:val="28"/>
        </w:rPr>
        <w:t>комиссии Чайковского городского округа</w:t>
      </w:r>
    </w:p>
    <w:p w14:paraId="0C1D210E" w14:textId="357F233A" w:rsidR="00B62E4E" w:rsidRPr="000F3481" w:rsidRDefault="00B62E4E" w:rsidP="000F3481">
      <w:pPr>
        <w:autoSpaceDE w:val="0"/>
        <w:autoSpaceDN w:val="0"/>
        <w:adjustRightInd w:val="0"/>
        <w:ind w:left="3969"/>
        <w:jc w:val="center"/>
        <w:rPr>
          <w:szCs w:val="28"/>
        </w:rPr>
      </w:pPr>
      <w:r w:rsidRPr="000F3481">
        <w:rPr>
          <w:szCs w:val="28"/>
        </w:rPr>
        <w:t>от 25.07.2026 № 121/03-5</w:t>
      </w:r>
    </w:p>
    <w:p w14:paraId="70BA155F" w14:textId="0B282C25" w:rsidR="00B62E4E" w:rsidRPr="000F3481" w:rsidRDefault="00B62E4E" w:rsidP="00B62E4E">
      <w:pPr>
        <w:autoSpaceDE w:val="0"/>
        <w:autoSpaceDN w:val="0"/>
        <w:adjustRightInd w:val="0"/>
        <w:ind w:left="5954"/>
        <w:rPr>
          <w:szCs w:val="28"/>
        </w:rPr>
      </w:pPr>
    </w:p>
    <w:p w14:paraId="0D936707" w14:textId="77777777" w:rsidR="00B62E4E" w:rsidRPr="000F3481" w:rsidRDefault="00B62E4E" w:rsidP="00B62E4E">
      <w:pPr>
        <w:pStyle w:val="a7"/>
        <w:spacing w:line="240" w:lineRule="auto"/>
        <w:jc w:val="center"/>
        <w:rPr>
          <w:b/>
          <w:bCs/>
          <w:szCs w:val="28"/>
        </w:rPr>
      </w:pPr>
      <w:r w:rsidRPr="000F3481">
        <w:rPr>
          <w:b/>
          <w:bCs/>
          <w:szCs w:val="28"/>
        </w:rPr>
        <w:t>График</w:t>
      </w:r>
    </w:p>
    <w:p w14:paraId="6AE42672" w14:textId="77777777" w:rsidR="00B62E4E" w:rsidRPr="000F3481" w:rsidRDefault="00B62E4E" w:rsidP="00B62E4E">
      <w:pPr>
        <w:pStyle w:val="a7"/>
        <w:spacing w:line="240" w:lineRule="auto"/>
        <w:jc w:val="center"/>
        <w:rPr>
          <w:b/>
          <w:bCs/>
          <w:szCs w:val="28"/>
        </w:rPr>
      </w:pPr>
      <w:r w:rsidRPr="000F3481">
        <w:rPr>
          <w:b/>
          <w:bCs/>
          <w:szCs w:val="28"/>
        </w:rPr>
        <w:t xml:space="preserve"> проведения очных инструктажей членов участковых избирательных комиссий, участвующих в проекте «</w:t>
      </w:r>
      <w:proofErr w:type="spellStart"/>
      <w:r w:rsidRPr="000F3481">
        <w:rPr>
          <w:b/>
          <w:bCs/>
          <w:szCs w:val="28"/>
        </w:rPr>
        <w:t>ИнформУИК</w:t>
      </w:r>
      <w:proofErr w:type="spellEnd"/>
      <w:r w:rsidRPr="000F3481">
        <w:rPr>
          <w:b/>
          <w:bCs/>
          <w:szCs w:val="28"/>
        </w:rPr>
        <w:t xml:space="preserve">», </w:t>
      </w:r>
    </w:p>
    <w:p w14:paraId="4DA3D860" w14:textId="55EE4603" w:rsidR="00B62E4E" w:rsidRPr="000F3481" w:rsidRDefault="00B62E4E" w:rsidP="00B62E4E">
      <w:pPr>
        <w:pStyle w:val="a7"/>
        <w:spacing w:line="240" w:lineRule="auto"/>
        <w:jc w:val="center"/>
        <w:rPr>
          <w:b/>
          <w:bCs/>
          <w:szCs w:val="28"/>
        </w:rPr>
      </w:pPr>
      <w:r w:rsidRPr="000F3481">
        <w:rPr>
          <w:b/>
          <w:bCs/>
          <w:szCs w:val="28"/>
        </w:rPr>
        <w:t>на территории Чайковского городского округа</w:t>
      </w:r>
    </w:p>
    <w:p w14:paraId="1630BE34" w14:textId="77777777" w:rsidR="00B62E4E" w:rsidRPr="000F3481" w:rsidRDefault="00B62E4E" w:rsidP="00B62E4E">
      <w:pPr>
        <w:rPr>
          <w:b/>
          <w:bCs/>
          <w:szCs w:val="28"/>
        </w:rPr>
      </w:pPr>
    </w:p>
    <w:tbl>
      <w:tblPr>
        <w:tblStyle w:val="af4"/>
        <w:tblW w:w="9361" w:type="dxa"/>
        <w:jc w:val="center"/>
        <w:tblLook w:val="04A0" w:firstRow="1" w:lastRow="0" w:firstColumn="1" w:lastColumn="0" w:noHBand="0" w:noVBand="1"/>
      </w:tblPr>
      <w:tblGrid>
        <w:gridCol w:w="2130"/>
        <w:gridCol w:w="2141"/>
        <w:gridCol w:w="1804"/>
        <w:gridCol w:w="1635"/>
        <w:gridCol w:w="1651"/>
      </w:tblGrid>
      <w:tr w:rsidR="00B62E4E" w:rsidRPr="000F3481" w14:paraId="09804633" w14:textId="77777777" w:rsidTr="00806748">
        <w:trPr>
          <w:jc w:val="center"/>
        </w:trPr>
        <w:tc>
          <w:tcPr>
            <w:tcW w:w="2130" w:type="dxa"/>
            <w:vAlign w:val="center"/>
          </w:tcPr>
          <w:p w14:paraId="66FD8929" w14:textId="2E702E82" w:rsidR="00B62E4E" w:rsidRPr="000F3481" w:rsidRDefault="00B62E4E" w:rsidP="00806748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Номер (номера)УИК</w:t>
            </w:r>
          </w:p>
        </w:tc>
        <w:tc>
          <w:tcPr>
            <w:tcW w:w="2141" w:type="dxa"/>
            <w:vAlign w:val="center"/>
          </w:tcPr>
          <w:p w14:paraId="2783D38C" w14:textId="20B4F62A" w:rsidR="00B62E4E" w:rsidRPr="000F3481" w:rsidRDefault="00B62E4E" w:rsidP="00806748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ФИО</w:t>
            </w:r>
          </w:p>
          <w:p w14:paraId="075759AF" w14:textId="77777777" w:rsidR="00B62E4E" w:rsidRPr="000F3481" w:rsidRDefault="00B62E4E" w:rsidP="00806748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ведущего обучение</w:t>
            </w:r>
          </w:p>
        </w:tc>
        <w:tc>
          <w:tcPr>
            <w:tcW w:w="1804" w:type="dxa"/>
            <w:vAlign w:val="center"/>
          </w:tcPr>
          <w:p w14:paraId="3D184E6A" w14:textId="595460EE" w:rsidR="00B62E4E" w:rsidRPr="000F3481" w:rsidRDefault="00B62E4E" w:rsidP="00806748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Должность</w:t>
            </w:r>
          </w:p>
          <w:p w14:paraId="6885090E" w14:textId="77777777" w:rsidR="00B62E4E" w:rsidRPr="000F3481" w:rsidRDefault="00B62E4E" w:rsidP="00806748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ведущего обучение</w:t>
            </w:r>
          </w:p>
        </w:tc>
        <w:tc>
          <w:tcPr>
            <w:tcW w:w="1635" w:type="dxa"/>
            <w:vAlign w:val="center"/>
          </w:tcPr>
          <w:p w14:paraId="52B9420A" w14:textId="77777777" w:rsidR="00B62E4E" w:rsidRPr="000F3481" w:rsidRDefault="00B62E4E" w:rsidP="00806748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Дата проведения</w:t>
            </w:r>
          </w:p>
        </w:tc>
        <w:tc>
          <w:tcPr>
            <w:tcW w:w="1651" w:type="dxa"/>
            <w:vAlign w:val="center"/>
          </w:tcPr>
          <w:p w14:paraId="28275F50" w14:textId="77777777" w:rsidR="00B62E4E" w:rsidRPr="000F3481" w:rsidRDefault="00B62E4E" w:rsidP="00806748">
            <w:pPr>
              <w:jc w:val="center"/>
              <w:rPr>
                <w:szCs w:val="28"/>
              </w:rPr>
            </w:pPr>
            <w:r w:rsidRPr="000F3481">
              <w:rPr>
                <w:szCs w:val="28"/>
              </w:rPr>
              <w:t>Количество участников обучения</w:t>
            </w:r>
          </w:p>
        </w:tc>
      </w:tr>
      <w:tr w:rsidR="00B62E4E" w:rsidRPr="000F3481" w14:paraId="3919172F" w14:textId="77777777" w:rsidTr="00806748">
        <w:trPr>
          <w:jc w:val="center"/>
        </w:trPr>
        <w:tc>
          <w:tcPr>
            <w:tcW w:w="2130" w:type="dxa"/>
          </w:tcPr>
          <w:p w14:paraId="1911C69B" w14:textId="2A314909" w:rsidR="00B62E4E" w:rsidRPr="000F3481" w:rsidRDefault="00D65293" w:rsidP="000A01AA">
            <w:pPr>
              <w:rPr>
                <w:szCs w:val="28"/>
              </w:rPr>
            </w:pPr>
            <w:r w:rsidRPr="000F3481">
              <w:rPr>
                <w:szCs w:val="28"/>
              </w:rPr>
              <w:t>4001-4008</w:t>
            </w:r>
          </w:p>
        </w:tc>
        <w:tc>
          <w:tcPr>
            <w:tcW w:w="2141" w:type="dxa"/>
          </w:tcPr>
          <w:p w14:paraId="59FCE500" w14:textId="2611A35E" w:rsidR="00B62E4E" w:rsidRPr="000F3481" w:rsidRDefault="00383CEF" w:rsidP="000A01AA">
            <w:pPr>
              <w:rPr>
                <w:szCs w:val="28"/>
              </w:rPr>
            </w:pPr>
            <w:r w:rsidRPr="000F3481">
              <w:rPr>
                <w:szCs w:val="28"/>
              </w:rPr>
              <w:t>Шамова Н.Н.</w:t>
            </w:r>
          </w:p>
        </w:tc>
        <w:tc>
          <w:tcPr>
            <w:tcW w:w="1804" w:type="dxa"/>
          </w:tcPr>
          <w:p w14:paraId="55EA0FC9" w14:textId="31412C42" w:rsidR="00B62E4E" w:rsidRPr="000F3481" w:rsidRDefault="00383CEF" w:rsidP="000A01AA">
            <w:pPr>
              <w:rPr>
                <w:szCs w:val="28"/>
              </w:rPr>
            </w:pPr>
            <w:r w:rsidRPr="000F3481">
              <w:rPr>
                <w:szCs w:val="28"/>
              </w:rPr>
              <w:t>председатель</w:t>
            </w:r>
          </w:p>
        </w:tc>
        <w:tc>
          <w:tcPr>
            <w:tcW w:w="1635" w:type="dxa"/>
          </w:tcPr>
          <w:p w14:paraId="0F6C633F" w14:textId="7D329CCE" w:rsidR="00B62E4E" w:rsidRPr="000F3481" w:rsidRDefault="00D65293" w:rsidP="000A01AA">
            <w:pPr>
              <w:rPr>
                <w:szCs w:val="28"/>
              </w:rPr>
            </w:pPr>
            <w:r w:rsidRPr="000F3481">
              <w:rPr>
                <w:szCs w:val="28"/>
              </w:rPr>
              <w:t>02.08.2026</w:t>
            </w:r>
          </w:p>
        </w:tc>
        <w:tc>
          <w:tcPr>
            <w:tcW w:w="1651" w:type="dxa"/>
          </w:tcPr>
          <w:p w14:paraId="4C281777" w14:textId="6291D358" w:rsidR="00B62E4E" w:rsidRPr="000F3481" w:rsidRDefault="000A38E3" w:rsidP="000A01AA">
            <w:pPr>
              <w:rPr>
                <w:szCs w:val="28"/>
              </w:rPr>
            </w:pPr>
            <w:r w:rsidRPr="000F3481">
              <w:rPr>
                <w:szCs w:val="28"/>
              </w:rPr>
              <w:t>33</w:t>
            </w:r>
          </w:p>
        </w:tc>
      </w:tr>
      <w:tr w:rsidR="00383CEF" w:rsidRPr="000F3481" w14:paraId="4D8B7CB1" w14:textId="77777777" w:rsidTr="00806748">
        <w:trPr>
          <w:jc w:val="center"/>
        </w:trPr>
        <w:tc>
          <w:tcPr>
            <w:tcW w:w="2130" w:type="dxa"/>
          </w:tcPr>
          <w:p w14:paraId="105F0B23" w14:textId="2CE256CE" w:rsidR="00383CEF" w:rsidRPr="000F3481" w:rsidRDefault="00383CEF" w:rsidP="00806748">
            <w:pPr>
              <w:rPr>
                <w:szCs w:val="28"/>
              </w:rPr>
            </w:pPr>
            <w:r w:rsidRPr="000F3481">
              <w:rPr>
                <w:szCs w:val="28"/>
              </w:rPr>
              <w:t>4009,4010,4012,</w:t>
            </w:r>
            <w:r w:rsidR="00806748">
              <w:rPr>
                <w:szCs w:val="28"/>
              </w:rPr>
              <w:t xml:space="preserve"> </w:t>
            </w:r>
            <w:r w:rsidRPr="000F3481">
              <w:rPr>
                <w:szCs w:val="28"/>
              </w:rPr>
              <w:t>4013</w:t>
            </w:r>
          </w:p>
        </w:tc>
        <w:tc>
          <w:tcPr>
            <w:tcW w:w="2141" w:type="dxa"/>
          </w:tcPr>
          <w:p w14:paraId="293AE9D9" w14:textId="663FF59F" w:rsidR="00383CEF" w:rsidRPr="000F3481" w:rsidRDefault="00383CEF" w:rsidP="00383CEF">
            <w:pPr>
              <w:rPr>
                <w:szCs w:val="28"/>
              </w:rPr>
            </w:pPr>
            <w:r w:rsidRPr="000F3481">
              <w:rPr>
                <w:szCs w:val="28"/>
              </w:rPr>
              <w:t>Шамова Н.Н.</w:t>
            </w:r>
          </w:p>
        </w:tc>
        <w:tc>
          <w:tcPr>
            <w:tcW w:w="1804" w:type="dxa"/>
          </w:tcPr>
          <w:p w14:paraId="542A0325" w14:textId="274161E1" w:rsidR="00383CEF" w:rsidRPr="000F3481" w:rsidRDefault="00383CEF" w:rsidP="00383CEF">
            <w:pPr>
              <w:rPr>
                <w:szCs w:val="28"/>
              </w:rPr>
            </w:pPr>
            <w:r w:rsidRPr="000F3481">
              <w:rPr>
                <w:szCs w:val="28"/>
              </w:rPr>
              <w:t>председатель</w:t>
            </w:r>
          </w:p>
        </w:tc>
        <w:tc>
          <w:tcPr>
            <w:tcW w:w="1635" w:type="dxa"/>
          </w:tcPr>
          <w:p w14:paraId="6AC7900F" w14:textId="3665B4FD" w:rsidR="00383CEF" w:rsidRPr="000F3481" w:rsidRDefault="00383CEF" w:rsidP="00383CEF">
            <w:pPr>
              <w:rPr>
                <w:szCs w:val="28"/>
              </w:rPr>
            </w:pPr>
            <w:r w:rsidRPr="000F3481">
              <w:rPr>
                <w:szCs w:val="28"/>
              </w:rPr>
              <w:t>04.08.2026</w:t>
            </w:r>
          </w:p>
        </w:tc>
        <w:tc>
          <w:tcPr>
            <w:tcW w:w="1651" w:type="dxa"/>
          </w:tcPr>
          <w:p w14:paraId="04EE85B1" w14:textId="5D62DC89" w:rsidR="00383CEF" w:rsidRPr="000F3481" w:rsidRDefault="00383CEF" w:rsidP="00383CEF">
            <w:pPr>
              <w:rPr>
                <w:szCs w:val="28"/>
              </w:rPr>
            </w:pPr>
            <w:r w:rsidRPr="000F3481">
              <w:rPr>
                <w:szCs w:val="28"/>
              </w:rPr>
              <w:t>15</w:t>
            </w:r>
          </w:p>
        </w:tc>
      </w:tr>
      <w:tr w:rsidR="00383CEF" w:rsidRPr="000F3481" w14:paraId="4DFCFF08" w14:textId="77777777" w:rsidTr="00806748">
        <w:trPr>
          <w:jc w:val="center"/>
        </w:trPr>
        <w:tc>
          <w:tcPr>
            <w:tcW w:w="2130" w:type="dxa"/>
          </w:tcPr>
          <w:p w14:paraId="129B2F95" w14:textId="491E5705" w:rsidR="00383CEF" w:rsidRPr="000F3481" w:rsidRDefault="00383CEF" w:rsidP="00383CEF">
            <w:pPr>
              <w:rPr>
                <w:szCs w:val="28"/>
              </w:rPr>
            </w:pPr>
            <w:r w:rsidRPr="000F3481">
              <w:rPr>
                <w:szCs w:val="28"/>
              </w:rPr>
              <w:t>4011,4014,4015,</w:t>
            </w:r>
            <w:r w:rsidR="00806748">
              <w:rPr>
                <w:szCs w:val="28"/>
              </w:rPr>
              <w:t xml:space="preserve"> </w:t>
            </w:r>
            <w:r w:rsidRPr="000F3481">
              <w:rPr>
                <w:szCs w:val="28"/>
              </w:rPr>
              <w:t>4017</w:t>
            </w:r>
          </w:p>
        </w:tc>
        <w:tc>
          <w:tcPr>
            <w:tcW w:w="2141" w:type="dxa"/>
          </w:tcPr>
          <w:p w14:paraId="667D21DF" w14:textId="3EBEB99E" w:rsidR="00383CEF" w:rsidRPr="000F3481" w:rsidRDefault="00383CEF" w:rsidP="00383CEF">
            <w:pPr>
              <w:rPr>
                <w:szCs w:val="28"/>
              </w:rPr>
            </w:pPr>
            <w:r w:rsidRPr="000F3481">
              <w:rPr>
                <w:szCs w:val="28"/>
              </w:rPr>
              <w:t>Шамова Н.Н.</w:t>
            </w:r>
          </w:p>
        </w:tc>
        <w:tc>
          <w:tcPr>
            <w:tcW w:w="1804" w:type="dxa"/>
          </w:tcPr>
          <w:p w14:paraId="6989516F" w14:textId="1254B122" w:rsidR="00383CEF" w:rsidRPr="000F3481" w:rsidRDefault="00383CEF" w:rsidP="00383CEF">
            <w:pPr>
              <w:rPr>
                <w:szCs w:val="28"/>
              </w:rPr>
            </w:pPr>
            <w:r w:rsidRPr="000F3481">
              <w:rPr>
                <w:szCs w:val="28"/>
              </w:rPr>
              <w:t>председатель</w:t>
            </w:r>
          </w:p>
        </w:tc>
        <w:tc>
          <w:tcPr>
            <w:tcW w:w="1635" w:type="dxa"/>
          </w:tcPr>
          <w:p w14:paraId="5405FEF7" w14:textId="74257220" w:rsidR="00383CEF" w:rsidRPr="000F3481" w:rsidRDefault="00383CEF" w:rsidP="00383CEF">
            <w:pPr>
              <w:rPr>
                <w:szCs w:val="28"/>
              </w:rPr>
            </w:pPr>
            <w:r w:rsidRPr="000F3481">
              <w:rPr>
                <w:szCs w:val="28"/>
              </w:rPr>
              <w:t>05.08.2026</w:t>
            </w:r>
          </w:p>
        </w:tc>
        <w:tc>
          <w:tcPr>
            <w:tcW w:w="1651" w:type="dxa"/>
          </w:tcPr>
          <w:p w14:paraId="05133C4D" w14:textId="23BB4452" w:rsidR="00383CEF" w:rsidRPr="000F3481" w:rsidRDefault="00383CEF" w:rsidP="00383CEF">
            <w:pPr>
              <w:rPr>
                <w:szCs w:val="28"/>
              </w:rPr>
            </w:pPr>
            <w:r w:rsidRPr="000F3481">
              <w:rPr>
                <w:szCs w:val="28"/>
              </w:rPr>
              <w:t>17</w:t>
            </w:r>
          </w:p>
        </w:tc>
      </w:tr>
      <w:tr w:rsidR="00D65293" w:rsidRPr="000F3481" w14:paraId="1426057B" w14:textId="77777777" w:rsidTr="00806748">
        <w:trPr>
          <w:jc w:val="center"/>
        </w:trPr>
        <w:tc>
          <w:tcPr>
            <w:tcW w:w="2130" w:type="dxa"/>
          </w:tcPr>
          <w:p w14:paraId="42B34E65" w14:textId="52B1967F" w:rsidR="00D65293" w:rsidRPr="000F3481" w:rsidRDefault="000A38E3" w:rsidP="00D65293">
            <w:pPr>
              <w:rPr>
                <w:szCs w:val="28"/>
              </w:rPr>
            </w:pPr>
            <w:r w:rsidRPr="000F3481">
              <w:rPr>
                <w:szCs w:val="28"/>
              </w:rPr>
              <w:t>401</w:t>
            </w:r>
            <w:r w:rsidR="00EB6A19" w:rsidRPr="000F3481">
              <w:rPr>
                <w:szCs w:val="28"/>
              </w:rPr>
              <w:t>6</w:t>
            </w:r>
            <w:r w:rsidRPr="000F3481">
              <w:rPr>
                <w:szCs w:val="28"/>
              </w:rPr>
              <w:t>,4018-4020</w:t>
            </w:r>
          </w:p>
        </w:tc>
        <w:tc>
          <w:tcPr>
            <w:tcW w:w="2141" w:type="dxa"/>
          </w:tcPr>
          <w:p w14:paraId="73D34005" w14:textId="4034B35B" w:rsidR="00D65293" w:rsidRPr="000F3481" w:rsidRDefault="00383CEF" w:rsidP="00D65293">
            <w:pPr>
              <w:rPr>
                <w:szCs w:val="28"/>
              </w:rPr>
            </w:pPr>
            <w:r w:rsidRPr="000F3481">
              <w:rPr>
                <w:szCs w:val="28"/>
              </w:rPr>
              <w:t>Молчанова Е.П.</w:t>
            </w:r>
          </w:p>
        </w:tc>
        <w:tc>
          <w:tcPr>
            <w:tcW w:w="1804" w:type="dxa"/>
          </w:tcPr>
          <w:p w14:paraId="0A4BFD06" w14:textId="42EB37BD" w:rsidR="00D65293" w:rsidRPr="000F3481" w:rsidRDefault="00383CEF" w:rsidP="00D65293">
            <w:pPr>
              <w:rPr>
                <w:szCs w:val="28"/>
              </w:rPr>
            </w:pPr>
            <w:r w:rsidRPr="000F3481">
              <w:rPr>
                <w:szCs w:val="28"/>
              </w:rPr>
              <w:t>заместитель председателя</w:t>
            </w:r>
          </w:p>
        </w:tc>
        <w:tc>
          <w:tcPr>
            <w:tcW w:w="1635" w:type="dxa"/>
          </w:tcPr>
          <w:p w14:paraId="203696BD" w14:textId="14A6C181" w:rsidR="00D65293" w:rsidRPr="000F3481" w:rsidRDefault="00D65293" w:rsidP="00D65293">
            <w:pPr>
              <w:rPr>
                <w:szCs w:val="28"/>
              </w:rPr>
            </w:pPr>
            <w:r w:rsidRPr="000F3481">
              <w:rPr>
                <w:szCs w:val="28"/>
              </w:rPr>
              <w:t>06.08.2026</w:t>
            </w:r>
          </w:p>
        </w:tc>
        <w:tc>
          <w:tcPr>
            <w:tcW w:w="1651" w:type="dxa"/>
          </w:tcPr>
          <w:p w14:paraId="6941960B" w14:textId="7B35F4B5" w:rsidR="00D65293" w:rsidRPr="000F3481" w:rsidRDefault="000A38E3" w:rsidP="00D65293">
            <w:pPr>
              <w:rPr>
                <w:szCs w:val="28"/>
              </w:rPr>
            </w:pPr>
            <w:r w:rsidRPr="000F3481">
              <w:rPr>
                <w:szCs w:val="28"/>
              </w:rPr>
              <w:t>17</w:t>
            </w:r>
          </w:p>
        </w:tc>
      </w:tr>
      <w:tr w:rsidR="00383CEF" w:rsidRPr="000F3481" w14:paraId="64E6DC55" w14:textId="77777777" w:rsidTr="00806748">
        <w:trPr>
          <w:jc w:val="center"/>
        </w:trPr>
        <w:tc>
          <w:tcPr>
            <w:tcW w:w="2130" w:type="dxa"/>
          </w:tcPr>
          <w:p w14:paraId="67D895C5" w14:textId="5AA11ABB" w:rsidR="00383CEF" w:rsidRPr="000F3481" w:rsidRDefault="00383CEF" w:rsidP="00383CEF">
            <w:pPr>
              <w:rPr>
                <w:szCs w:val="28"/>
              </w:rPr>
            </w:pPr>
            <w:r w:rsidRPr="000F3481">
              <w:rPr>
                <w:szCs w:val="28"/>
              </w:rPr>
              <w:t>403</w:t>
            </w:r>
            <w:r w:rsidR="004B015D" w:rsidRPr="000F3481">
              <w:rPr>
                <w:szCs w:val="28"/>
              </w:rPr>
              <w:t>7</w:t>
            </w:r>
            <w:r w:rsidRPr="000F3481">
              <w:rPr>
                <w:szCs w:val="28"/>
              </w:rPr>
              <w:t>,</w:t>
            </w:r>
            <w:r w:rsidR="004B015D" w:rsidRPr="000F3481">
              <w:rPr>
                <w:szCs w:val="28"/>
              </w:rPr>
              <w:t>4038,</w:t>
            </w:r>
            <w:r w:rsidRPr="000F3481">
              <w:rPr>
                <w:szCs w:val="28"/>
              </w:rPr>
              <w:t>4040-4051</w:t>
            </w:r>
          </w:p>
        </w:tc>
        <w:tc>
          <w:tcPr>
            <w:tcW w:w="2141" w:type="dxa"/>
          </w:tcPr>
          <w:p w14:paraId="7AF6953B" w14:textId="2A1F21BF" w:rsidR="00383CEF" w:rsidRPr="000F3481" w:rsidRDefault="00383CEF" w:rsidP="00383CEF">
            <w:pPr>
              <w:rPr>
                <w:szCs w:val="28"/>
              </w:rPr>
            </w:pPr>
            <w:r w:rsidRPr="000F3481">
              <w:rPr>
                <w:szCs w:val="28"/>
              </w:rPr>
              <w:t>Молчанова Е.П.</w:t>
            </w:r>
          </w:p>
        </w:tc>
        <w:tc>
          <w:tcPr>
            <w:tcW w:w="1804" w:type="dxa"/>
          </w:tcPr>
          <w:p w14:paraId="60C80380" w14:textId="52EE2649" w:rsidR="00383CEF" w:rsidRPr="000F3481" w:rsidRDefault="00383CEF" w:rsidP="00383CEF">
            <w:pPr>
              <w:rPr>
                <w:szCs w:val="28"/>
              </w:rPr>
            </w:pPr>
            <w:r w:rsidRPr="000F3481">
              <w:rPr>
                <w:szCs w:val="28"/>
              </w:rPr>
              <w:t>заместитель председателя</w:t>
            </w:r>
          </w:p>
        </w:tc>
        <w:tc>
          <w:tcPr>
            <w:tcW w:w="1635" w:type="dxa"/>
          </w:tcPr>
          <w:p w14:paraId="743B2422" w14:textId="6718F59E" w:rsidR="00383CEF" w:rsidRPr="000F3481" w:rsidRDefault="00383CEF" w:rsidP="00383CEF">
            <w:pPr>
              <w:rPr>
                <w:szCs w:val="28"/>
              </w:rPr>
            </w:pPr>
            <w:r w:rsidRPr="000F3481">
              <w:rPr>
                <w:szCs w:val="28"/>
              </w:rPr>
              <w:t>08.08.2026</w:t>
            </w:r>
          </w:p>
        </w:tc>
        <w:tc>
          <w:tcPr>
            <w:tcW w:w="1651" w:type="dxa"/>
          </w:tcPr>
          <w:p w14:paraId="1BE61601" w14:textId="568910E1" w:rsidR="00383CEF" w:rsidRPr="000F3481" w:rsidRDefault="00383CEF" w:rsidP="00383CEF">
            <w:pPr>
              <w:rPr>
                <w:szCs w:val="28"/>
              </w:rPr>
            </w:pPr>
            <w:r w:rsidRPr="000F3481">
              <w:rPr>
                <w:szCs w:val="28"/>
              </w:rPr>
              <w:t>41</w:t>
            </w:r>
          </w:p>
        </w:tc>
      </w:tr>
      <w:tr w:rsidR="00383CEF" w:rsidRPr="000F3481" w14:paraId="3DB5FB41" w14:textId="77777777" w:rsidTr="00806748">
        <w:trPr>
          <w:jc w:val="center"/>
        </w:trPr>
        <w:tc>
          <w:tcPr>
            <w:tcW w:w="2130" w:type="dxa"/>
          </w:tcPr>
          <w:p w14:paraId="2B6E55BD" w14:textId="056990F8" w:rsidR="00383CEF" w:rsidRPr="000F3481" w:rsidRDefault="00383CEF" w:rsidP="00383CEF">
            <w:pPr>
              <w:rPr>
                <w:szCs w:val="28"/>
              </w:rPr>
            </w:pPr>
            <w:r w:rsidRPr="000F3481">
              <w:rPr>
                <w:szCs w:val="28"/>
              </w:rPr>
              <w:t>4021-4023,4032-4036,4052</w:t>
            </w:r>
          </w:p>
        </w:tc>
        <w:tc>
          <w:tcPr>
            <w:tcW w:w="2141" w:type="dxa"/>
          </w:tcPr>
          <w:p w14:paraId="42DBEC62" w14:textId="075E63CC" w:rsidR="00383CEF" w:rsidRPr="000F3481" w:rsidRDefault="00383CEF" w:rsidP="00383CEF">
            <w:pPr>
              <w:rPr>
                <w:szCs w:val="28"/>
              </w:rPr>
            </w:pPr>
            <w:r w:rsidRPr="000F3481">
              <w:rPr>
                <w:szCs w:val="28"/>
              </w:rPr>
              <w:t>Молчанова Е.П.</w:t>
            </w:r>
          </w:p>
        </w:tc>
        <w:tc>
          <w:tcPr>
            <w:tcW w:w="1804" w:type="dxa"/>
          </w:tcPr>
          <w:p w14:paraId="0A083256" w14:textId="153F942A" w:rsidR="00383CEF" w:rsidRPr="000F3481" w:rsidRDefault="00383CEF" w:rsidP="00383CEF">
            <w:pPr>
              <w:rPr>
                <w:szCs w:val="28"/>
              </w:rPr>
            </w:pPr>
            <w:r w:rsidRPr="000F3481">
              <w:rPr>
                <w:szCs w:val="28"/>
              </w:rPr>
              <w:t>заместитель председателя</w:t>
            </w:r>
          </w:p>
        </w:tc>
        <w:tc>
          <w:tcPr>
            <w:tcW w:w="1635" w:type="dxa"/>
          </w:tcPr>
          <w:p w14:paraId="777FD2B3" w14:textId="0D81018A" w:rsidR="00383CEF" w:rsidRPr="000F3481" w:rsidRDefault="00383CEF" w:rsidP="00383CEF">
            <w:pPr>
              <w:rPr>
                <w:szCs w:val="28"/>
              </w:rPr>
            </w:pPr>
            <w:r w:rsidRPr="000F3481">
              <w:rPr>
                <w:szCs w:val="28"/>
              </w:rPr>
              <w:t>09.08.2026</w:t>
            </w:r>
          </w:p>
        </w:tc>
        <w:tc>
          <w:tcPr>
            <w:tcW w:w="1651" w:type="dxa"/>
          </w:tcPr>
          <w:p w14:paraId="7DC30579" w14:textId="7FE6D1B8" w:rsidR="00383CEF" w:rsidRPr="000F3481" w:rsidRDefault="00383CEF" w:rsidP="00383CEF">
            <w:pPr>
              <w:rPr>
                <w:szCs w:val="28"/>
              </w:rPr>
            </w:pPr>
            <w:r w:rsidRPr="000F3481">
              <w:rPr>
                <w:szCs w:val="28"/>
              </w:rPr>
              <w:t>35</w:t>
            </w:r>
          </w:p>
        </w:tc>
      </w:tr>
      <w:tr w:rsidR="00383CEF" w:rsidRPr="000F3481" w14:paraId="49CF1A8C" w14:textId="77777777" w:rsidTr="00806748">
        <w:trPr>
          <w:jc w:val="center"/>
        </w:trPr>
        <w:tc>
          <w:tcPr>
            <w:tcW w:w="2130" w:type="dxa"/>
          </w:tcPr>
          <w:p w14:paraId="3D9D6AD6" w14:textId="4B7A8AD6" w:rsidR="00383CEF" w:rsidRPr="000F3481" w:rsidRDefault="00383CEF" w:rsidP="00383CEF">
            <w:pPr>
              <w:rPr>
                <w:szCs w:val="28"/>
              </w:rPr>
            </w:pPr>
            <w:r w:rsidRPr="000F3481">
              <w:rPr>
                <w:szCs w:val="28"/>
              </w:rPr>
              <w:t>4024-4027</w:t>
            </w:r>
          </w:p>
        </w:tc>
        <w:tc>
          <w:tcPr>
            <w:tcW w:w="2141" w:type="dxa"/>
          </w:tcPr>
          <w:p w14:paraId="5B187A9E" w14:textId="7D62CFFC" w:rsidR="00383CEF" w:rsidRPr="000F3481" w:rsidRDefault="00383CEF" w:rsidP="00383CEF">
            <w:pPr>
              <w:rPr>
                <w:szCs w:val="28"/>
              </w:rPr>
            </w:pPr>
            <w:r w:rsidRPr="000F3481">
              <w:rPr>
                <w:szCs w:val="28"/>
              </w:rPr>
              <w:t>Шамова Н.Н.</w:t>
            </w:r>
          </w:p>
        </w:tc>
        <w:tc>
          <w:tcPr>
            <w:tcW w:w="1804" w:type="dxa"/>
          </w:tcPr>
          <w:p w14:paraId="5524E84C" w14:textId="7882ACE3" w:rsidR="00383CEF" w:rsidRPr="000F3481" w:rsidRDefault="00383CEF" w:rsidP="00383CEF">
            <w:pPr>
              <w:rPr>
                <w:szCs w:val="28"/>
              </w:rPr>
            </w:pPr>
            <w:r w:rsidRPr="000F3481">
              <w:rPr>
                <w:szCs w:val="28"/>
              </w:rPr>
              <w:t>председатель</w:t>
            </w:r>
          </w:p>
        </w:tc>
        <w:tc>
          <w:tcPr>
            <w:tcW w:w="1635" w:type="dxa"/>
          </w:tcPr>
          <w:p w14:paraId="03F090D7" w14:textId="4825C96D" w:rsidR="00383CEF" w:rsidRPr="000F3481" w:rsidRDefault="00383CEF" w:rsidP="00383CEF">
            <w:pPr>
              <w:rPr>
                <w:szCs w:val="28"/>
              </w:rPr>
            </w:pPr>
            <w:r w:rsidRPr="000F3481">
              <w:rPr>
                <w:szCs w:val="28"/>
              </w:rPr>
              <w:t>11.08.2026</w:t>
            </w:r>
          </w:p>
        </w:tc>
        <w:tc>
          <w:tcPr>
            <w:tcW w:w="1651" w:type="dxa"/>
          </w:tcPr>
          <w:p w14:paraId="3EF14ACB" w14:textId="56100311" w:rsidR="00383CEF" w:rsidRPr="000F3481" w:rsidRDefault="00383CEF" w:rsidP="00383CEF">
            <w:pPr>
              <w:rPr>
                <w:szCs w:val="28"/>
              </w:rPr>
            </w:pPr>
            <w:r w:rsidRPr="000F3481">
              <w:rPr>
                <w:szCs w:val="28"/>
              </w:rPr>
              <w:t>20</w:t>
            </w:r>
          </w:p>
        </w:tc>
      </w:tr>
      <w:tr w:rsidR="00383CEF" w:rsidRPr="000F3481" w14:paraId="43959454" w14:textId="77777777" w:rsidTr="00806748">
        <w:trPr>
          <w:jc w:val="center"/>
        </w:trPr>
        <w:tc>
          <w:tcPr>
            <w:tcW w:w="2130" w:type="dxa"/>
          </w:tcPr>
          <w:p w14:paraId="220B2B05" w14:textId="47DBD2BF" w:rsidR="00383CEF" w:rsidRPr="000F3481" w:rsidRDefault="00383CEF" w:rsidP="00383CEF">
            <w:pPr>
              <w:rPr>
                <w:szCs w:val="28"/>
              </w:rPr>
            </w:pPr>
            <w:r w:rsidRPr="000F3481">
              <w:rPr>
                <w:szCs w:val="28"/>
              </w:rPr>
              <w:t>4028-4031</w:t>
            </w:r>
          </w:p>
        </w:tc>
        <w:tc>
          <w:tcPr>
            <w:tcW w:w="2141" w:type="dxa"/>
          </w:tcPr>
          <w:p w14:paraId="217E2E18" w14:textId="492B9973" w:rsidR="00383CEF" w:rsidRPr="000F3481" w:rsidRDefault="00383CEF" w:rsidP="00383CEF">
            <w:pPr>
              <w:rPr>
                <w:szCs w:val="28"/>
              </w:rPr>
            </w:pPr>
            <w:r w:rsidRPr="000F3481">
              <w:rPr>
                <w:szCs w:val="28"/>
              </w:rPr>
              <w:t>Шамова Н.Н.</w:t>
            </w:r>
          </w:p>
        </w:tc>
        <w:tc>
          <w:tcPr>
            <w:tcW w:w="1804" w:type="dxa"/>
          </w:tcPr>
          <w:p w14:paraId="00BB08F1" w14:textId="482F72F5" w:rsidR="00383CEF" w:rsidRPr="000F3481" w:rsidRDefault="00383CEF" w:rsidP="00383CEF">
            <w:pPr>
              <w:rPr>
                <w:szCs w:val="28"/>
              </w:rPr>
            </w:pPr>
            <w:r w:rsidRPr="000F3481">
              <w:rPr>
                <w:szCs w:val="28"/>
              </w:rPr>
              <w:t>председатель</w:t>
            </w:r>
          </w:p>
        </w:tc>
        <w:tc>
          <w:tcPr>
            <w:tcW w:w="1635" w:type="dxa"/>
          </w:tcPr>
          <w:p w14:paraId="2252BE33" w14:textId="2AEDE88B" w:rsidR="00383CEF" w:rsidRPr="000F3481" w:rsidRDefault="00383CEF" w:rsidP="00383CEF">
            <w:pPr>
              <w:rPr>
                <w:szCs w:val="28"/>
              </w:rPr>
            </w:pPr>
            <w:r w:rsidRPr="000F3481">
              <w:rPr>
                <w:szCs w:val="28"/>
              </w:rPr>
              <w:t>12.08.2026</w:t>
            </w:r>
          </w:p>
        </w:tc>
        <w:tc>
          <w:tcPr>
            <w:tcW w:w="1651" w:type="dxa"/>
          </w:tcPr>
          <w:p w14:paraId="5B576A4B" w14:textId="6762713B" w:rsidR="00383CEF" w:rsidRPr="000F3481" w:rsidRDefault="00383CEF" w:rsidP="00383CEF">
            <w:pPr>
              <w:rPr>
                <w:szCs w:val="28"/>
              </w:rPr>
            </w:pPr>
            <w:r w:rsidRPr="000F3481">
              <w:rPr>
                <w:szCs w:val="28"/>
              </w:rPr>
              <w:t>16</w:t>
            </w:r>
          </w:p>
        </w:tc>
      </w:tr>
      <w:tr w:rsidR="00806748" w:rsidRPr="000F3481" w14:paraId="1B7FBC7F" w14:textId="77777777" w:rsidTr="00806748">
        <w:trPr>
          <w:jc w:val="center"/>
        </w:trPr>
        <w:tc>
          <w:tcPr>
            <w:tcW w:w="7710" w:type="dxa"/>
            <w:gridSpan w:val="4"/>
          </w:tcPr>
          <w:p w14:paraId="251333C6" w14:textId="52F5047F" w:rsidR="00806748" w:rsidRPr="000F3481" w:rsidRDefault="00806748" w:rsidP="00383CEF">
            <w:pPr>
              <w:rPr>
                <w:szCs w:val="28"/>
              </w:rPr>
            </w:pPr>
            <w:r w:rsidRPr="000F3481">
              <w:rPr>
                <w:szCs w:val="28"/>
              </w:rPr>
              <w:t>Общее количество участников обучения</w:t>
            </w:r>
          </w:p>
        </w:tc>
        <w:tc>
          <w:tcPr>
            <w:tcW w:w="1651" w:type="dxa"/>
          </w:tcPr>
          <w:p w14:paraId="6CB5F4DD" w14:textId="45535742" w:rsidR="00806748" w:rsidRPr="000F3481" w:rsidRDefault="00806748" w:rsidP="00383CEF">
            <w:pPr>
              <w:rPr>
                <w:szCs w:val="28"/>
              </w:rPr>
            </w:pPr>
            <w:r>
              <w:rPr>
                <w:szCs w:val="28"/>
              </w:rPr>
              <w:t>194</w:t>
            </w:r>
          </w:p>
        </w:tc>
      </w:tr>
    </w:tbl>
    <w:p w14:paraId="31471A09" w14:textId="77777777" w:rsidR="00B62E4E" w:rsidRPr="000F3481" w:rsidRDefault="00B62E4E" w:rsidP="00B62E4E">
      <w:pPr>
        <w:rPr>
          <w:b/>
          <w:bCs/>
          <w:szCs w:val="28"/>
        </w:rPr>
      </w:pPr>
      <w:bookmarkStart w:id="11" w:name="_GoBack"/>
      <w:bookmarkEnd w:id="11"/>
    </w:p>
    <w:sectPr w:rsidR="00B62E4E" w:rsidRPr="000F3481" w:rsidSect="00285D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1907" w:h="16840" w:code="9"/>
      <w:pgMar w:top="1134" w:right="850" w:bottom="1134" w:left="1701" w:header="567" w:footer="567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6F9D167" w14:textId="77777777" w:rsidR="00C6772C" w:rsidRDefault="00C6772C">
      <w:r>
        <w:separator/>
      </w:r>
    </w:p>
  </w:endnote>
  <w:endnote w:type="continuationSeparator" w:id="0">
    <w:p w14:paraId="71576044" w14:textId="77777777" w:rsidR="00C6772C" w:rsidRDefault="00C677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130904" w14:textId="77777777" w:rsidR="00285D4C" w:rsidRDefault="00285D4C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7B4DB524" w14:textId="77777777" w:rsidR="00285D4C" w:rsidRDefault="00285D4C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513F5A" w14:textId="77777777" w:rsidR="00285D4C" w:rsidRDefault="00285D4C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E104DA" w14:textId="77777777" w:rsidR="00C6772C" w:rsidRDefault="00C6772C">
      <w:r>
        <w:separator/>
      </w:r>
    </w:p>
  </w:footnote>
  <w:footnote w:type="continuationSeparator" w:id="0">
    <w:p w14:paraId="7054FE33" w14:textId="77777777" w:rsidR="00C6772C" w:rsidRDefault="00C677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9BA4BE" w14:textId="77777777" w:rsidR="00285D4C" w:rsidRDefault="00285D4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  <w:p w14:paraId="120C0D06" w14:textId="77777777" w:rsidR="00285D4C" w:rsidRDefault="00285D4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15461E" w14:textId="77777777" w:rsidR="00285D4C" w:rsidRDefault="007468C2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14:paraId="232FC0BF" w14:textId="77777777" w:rsidR="00285D4C" w:rsidRDefault="00285D4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285D4C" w:rsidRPr="00592A53" w14:paraId="73201641" w14:textId="77777777" w:rsidTr="00B45B6A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306D7B4D" w14:textId="77777777" w:rsidR="00285D4C" w:rsidRPr="00592A53" w:rsidRDefault="00285D4C" w:rsidP="00772DA0">
          <w:pPr>
            <w:pStyle w:val="a6"/>
            <w:spacing w:after="0" w:line="240" w:lineRule="auto"/>
            <w:jc w:val="center"/>
          </w:pPr>
          <w:bookmarkStart w:id="12" w:name="_Hlk226469319"/>
        </w:p>
      </w:tc>
    </w:tr>
    <w:tr w:rsidR="00285D4C" w:rsidRPr="00592A53" w14:paraId="7DA682FD" w14:textId="77777777" w:rsidTr="00C477FF">
      <w:trPr>
        <w:trHeight w:hRule="exact" w:val="1134"/>
      </w:trPr>
      <w:tc>
        <w:tcPr>
          <w:tcW w:w="9356" w:type="dxa"/>
          <w:gridSpan w:val="3"/>
          <w:tcBorders>
            <w:bottom w:val="thinThickMediumGap" w:sz="12" w:space="0" w:color="auto"/>
          </w:tcBorders>
          <w:tcMar>
            <w:left w:w="0" w:type="dxa"/>
            <w:right w:w="0" w:type="dxa"/>
          </w:tcMar>
        </w:tcPr>
        <w:p w14:paraId="3102C149" w14:textId="77777777" w:rsidR="00285D4C" w:rsidRDefault="00285D4C" w:rsidP="00371D99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 w:rsidRPr="000A624A"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ЧАЙКОВСКОГО ГОРОДСКОГО ОКРУГА</w:t>
          </w:r>
        </w:p>
        <w:p w14:paraId="51BDE928" w14:textId="77777777" w:rsidR="00285D4C" w:rsidRPr="00CA5A0E" w:rsidRDefault="00285D4C" w:rsidP="00164B98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 w:rsidRPr="00F2108D"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285D4C" w:rsidRPr="00592B00" w14:paraId="547A44B1" w14:textId="77777777" w:rsidTr="00C477FF">
      <w:trPr>
        <w:trHeight w:hRule="exact" w:val="567"/>
      </w:trPr>
      <w:tc>
        <w:tcPr>
          <w:tcW w:w="3118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77FC0D7B" w14:textId="77777777" w:rsidR="00285D4C" w:rsidRPr="00592B00" w:rsidRDefault="00285D4C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1B9E2557" w14:textId="77777777" w:rsidR="00285D4C" w:rsidRPr="00592B00" w:rsidRDefault="00285D4C" w:rsidP="002D277C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thinThickMediumGap" w:sz="12" w:space="0" w:color="auto"/>
          </w:tcBorders>
          <w:tcMar>
            <w:left w:w="0" w:type="dxa"/>
            <w:right w:w="0" w:type="dxa"/>
          </w:tcMar>
          <w:vAlign w:val="center"/>
        </w:tcPr>
        <w:p w14:paraId="1D0B459C" w14:textId="77777777" w:rsidR="00285D4C" w:rsidRPr="00592B00" w:rsidRDefault="00285D4C" w:rsidP="004A1B98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 w:rsidRPr="00592B00">
            <w:rPr>
              <w:rFonts w:ascii="Times New Roman" w:hAnsi="Times New Roman" w:cs="Times New Roman"/>
              <w:sz w:val="28"/>
              <w:szCs w:val="28"/>
            </w:rPr>
            <w:t>№</w:t>
          </w:r>
          <w:r>
            <w:rPr>
              <w:rFonts w:ascii="Times New Roman" w:hAnsi="Times New Roman" w:cs="Times New Roman"/>
              <w:sz w:val="28"/>
              <w:szCs w:val="28"/>
            </w:rPr>
            <w:t>______________</w:t>
          </w:r>
        </w:p>
      </w:tc>
    </w:tr>
    <w:tr w:rsidR="00285D4C" w:rsidRPr="00592B00" w14:paraId="6B46DACF" w14:textId="77777777" w:rsidTr="00811B95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14:paraId="71AA1E07" w14:textId="77777777" w:rsidR="00285D4C" w:rsidRDefault="00285D4C" w:rsidP="00811B95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264EE9AE" w14:textId="77777777" w:rsidR="00285D4C" w:rsidRPr="00201E8F" w:rsidRDefault="00285D4C" w:rsidP="00584989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 w:rsidRPr="000B5190">
            <w:rPr>
              <w:rFonts w:ascii="Times New Roman" w:hAnsi="Times New Roman" w:cs="Times New Roman"/>
              <w:b/>
              <w:bCs/>
              <w:spacing w:val="20"/>
            </w:rPr>
            <w:t>г. Чайковский</w:t>
          </w: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14:paraId="3C678ADB" w14:textId="77777777" w:rsidR="00285D4C" w:rsidRPr="00592B00" w:rsidRDefault="00285D4C" w:rsidP="00811B95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285D4C" w:rsidRPr="00592B00" w14:paraId="2E662A77" w14:textId="77777777" w:rsidTr="00B81345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14:paraId="18451C94" w14:textId="77777777" w:rsidR="00285D4C" w:rsidRPr="00C477FF" w:rsidRDefault="00285D4C" w:rsidP="00772DA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  <w:bookmarkEnd w:id="12"/>
  </w:tbl>
  <w:p w14:paraId="2077E2C3" w14:textId="77777777" w:rsidR="00285D4C" w:rsidRPr="00296CAB" w:rsidRDefault="00285D4C" w:rsidP="00905991">
    <w:pPr>
      <w:pStyle w:val="a4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33870"/>
    <w:multiLevelType w:val="hybridMultilevel"/>
    <w:tmpl w:val="BCF0B74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2D1B51"/>
    <w:multiLevelType w:val="hybridMultilevel"/>
    <w:tmpl w:val="3B78C1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875AFD"/>
    <w:multiLevelType w:val="hybridMultilevel"/>
    <w:tmpl w:val="033680EC"/>
    <w:lvl w:ilvl="0" w:tplc="039E4424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AB50FD"/>
    <w:multiLevelType w:val="hybridMultilevel"/>
    <w:tmpl w:val="D68EA8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010C43"/>
    <w:multiLevelType w:val="hybridMultilevel"/>
    <w:tmpl w:val="E4620B52"/>
    <w:lvl w:ilvl="0" w:tplc="F6C2FADE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8D87083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4344D6B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2E55485"/>
    <w:multiLevelType w:val="hybridMultilevel"/>
    <w:tmpl w:val="95E26382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b w:val="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7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70"/>
  <w:doNotHyphenateCaps/>
  <w:drawingGridHorizontalSpacing w:val="140"/>
  <w:drawingGridVertic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6BF"/>
    <w:rsid w:val="00001A6C"/>
    <w:rsid w:val="00012BA5"/>
    <w:rsid w:val="000137D7"/>
    <w:rsid w:val="00013D8A"/>
    <w:rsid w:val="00034A8D"/>
    <w:rsid w:val="00035ABC"/>
    <w:rsid w:val="00037733"/>
    <w:rsid w:val="00037CF9"/>
    <w:rsid w:val="00040063"/>
    <w:rsid w:val="00042CD2"/>
    <w:rsid w:val="000667C6"/>
    <w:rsid w:val="00070D7B"/>
    <w:rsid w:val="00073498"/>
    <w:rsid w:val="00074536"/>
    <w:rsid w:val="00081090"/>
    <w:rsid w:val="00085DCE"/>
    <w:rsid w:val="000A38E3"/>
    <w:rsid w:val="000A624A"/>
    <w:rsid w:val="000B0EEA"/>
    <w:rsid w:val="000B5190"/>
    <w:rsid w:val="000D0D54"/>
    <w:rsid w:val="000D14EA"/>
    <w:rsid w:val="000E5AFA"/>
    <w:rsid w:val="000E6640"/>
    <w:rsid w:val="000E6A87"/>
    <w:rsid w:val="000F1485"/>
    <w:rsid w:val="000F3481"/>
    <w:rsid w:val="00115836"/>
    <w:rsid w:val="0012113F"/>
    <w:rsid w:val="001243E3"/>
    <w:rsid w:val="001248C8"/>
    <w:rsid w:val="001265E5"/>
    <w:rsid w:val="001353E9"/>
    <w:rsid w:val="00137969"/>
    <w:rsid w:val="00147510"/>
    <w:rsid w:val="001629D1"/>
    <w:rsid w:val="0016474C"/>
    <w:rsid w:val="00164B98"/>
    <w:rsid w:val="001757B8"/>
    <w:rsid w:val="00177237"/>
    <w:rsid w:val="00180AC8"/>
    <w:rsid w:val="00191482"/>
    <w:rsid w:val="001A00FC"/>
    <w:rsid w:val="001A36DA"/>
    <w:rsid w:val="001B15BE"/>
    <w:rsid w:val="001B206D"/>
    <w:rsid w:val="001C1318"/>
    <w:rsid w:val="001F3539"/>
    <w:rsid w:val="00201E8F"/>
    <w:rsid w:val="00205244"/>
    <w:rsid w:val="00210F4F"/>
    <w:rsid w:val="00220567"/>
    <w:rsid w:val="00220864"/>
    <w:rsid w:val="00226F7B"/>
    <w:rsid w:val="00230F51"/>
    <w:rsid w:val="00246A64"/>
    <w:rsid w:val="00252F39"/>
    <w:rsid w:val="00254901"/>
    <w:rsid w:val="00257A42"/>
    <w:rsid w:val="00257AE4"/>
    <w:rsid w:val="00262C7A"/>
    <w:rsid w:val="00264F65"/>
    <w:rsid w:val="00271CA4"/>
    <w:rsid w:val="00285D4C"/>
    <w:rsid w:val="00295B33"/>
    <w:rsid w:val="00296CAB"/>
    <w:rsid w:val="002A27F6"/>
    <w:rsid w:val="002B21D1"/>
    <w:rsid w:val="002B3EE9"/>
    <w:rsid w:val="002C2A72"/>
    <w:rsid w:val="002D277C"/>
    <w:rsid w:val="002D4959"/>
    <w:rsid w:val="002D51CA"/>
    <w:rsid w:val="002D78A1"/>
    <w:rsid w:val="002E2BDC"/>
    <w:rsid w:val="002F5864"/>
    <w:rsid w:val="002F6723"/>
    <w:rsid w:val="003012C6"/>
    <w:rsid w:val="00303229"/>
    <w:rsid w:val="00303589"/>
    <w:rsid w:val="00331EFD"/>
    <w:rsid w:val="00334653"/>
    <w:rsid w:val="00337B59"/>
    <w:rsid w:val="00341096"/>
    <w:rsid w:val="00347B89"/>
    <w:rsid w:val="00357CAF"/>
    <w:rsid w:val="00365DAC"/>
    <w:rsid w:val="003663CE"/>
    <w:rsid w:val="00371D99"/>
    <w:rsid w:val="00376688"/>
    <w:rsid w:val="00383862"/>
    <w:rsid w:val="00383CEF"/>
    <w:rsid w:val="00385F5E"/>
    <w:rsid w:val="003864F2"/>
    <w:rsid w:val="003A6E87"/>
    <w:rsid w:val="003B5AAA"/>
    <w:rsid w:val="003C2E4B"/>
    <w:rsid w:val="003C306A"/>
    <w:rsid w:val="003C497B"/>
    <w:rsid w:val="003C51F7"/>
    <w:rsid w:val="003D5571"/>
    <w:rsid w:val="003E7736"/>
    <w:rsid w:val="003F284A"/>
    <w:rsid w:val="003F726E"/>
    <w:rsid w:val="00410F21"/>
    <w:rsid w:val="00412B26"/>
    <w:rsid w:val="0042123A"/>
    <w:rsid w:val="00421611"/>
    <w:rsid w:val="00431D10"/>
    <w:rsid w:val="004452FB"/>
    <w:rsid w:val="00447D5C"/>
    <w:rsid w:val="00461A95"/>
    <w:rsid w:val="00462428"/>
    <w:rsid w:val="004648F9"/>
    <w:rsid w:val="00474EF2"/>
    <w:rsid w:val="004937B6"/>
    <w:rsid w:val="00495B89"/>
    <w:rsid w:val="004A1B98"/>
    <w:rsid w:val="004B015D"/>
    <w:rsid w:val="004B052C"/>
    <w:rsid w:val="004B1BBC"/>
    <w:rsid w:val="004B1FC7"/>
    <w:rsid w:val="004B5FF3"/>
    <w:rsid w:val="004C2431"/>
    <w:rsid w:val="004C7F99"/>
    <w:rsid w:val="004E002C"/>
    <w:rsid w:val="004E2451"/>
    <w:rsid w:val="004E4F5A"/>
    <w:rsid w:val="004F3525"/>
    <w:rsid w:val="004F451C"/>
    <w:rsid w:val="0051202D"/>
    <w:rsid w:val="00512D15"/>
    <w:rsid w:val="00522F35"/>
    <w:rsid w:val="00524C40"/>
    <w:rsid w:val="00525A05"/>
    <w:rsid w:val="005276C9"/>
    <w:rsid w:val="00551323"/>
    <w:rsid w:val="00552114"/>
    <w:rsid w:val="005522B1"/>
    <w:rsid w:val="00553882"/>
    <w:rsid w:val="0055601E"/>
    <w:rsid w:val="00556797"/>
    <w:rsid w:val="00570C5B"/>
    <w:rsid w:val="0057680B"/>
    <w:rsid w:val="00584989"/>
    <w:rsid w:val="00592B00"/>
    <w:rsid w:val="00592B45"/>
    <w:rsid w:val="005A4777"/>
    <w:rsid w:val="005A62A6"/>
    <w:rsid w:val="005D664A"/>
    <w:rsid w:val="00600F16"/>
    <w:rsid w:val="00622D6A"/>
    <w:rsid w:val="0062656D"/>
    <w:rsid w:val="006304A1"/>
    <w:rsid w:val="0063265F"/>
    <w:rsid w:val="006541FD"/>
    <w:rsid w:val="006566AB"/>
    <w:rsid w:val="006671B0"/>
    <w:rsid w:val="00675BBB"/>
    <w:rsid w:val="00676734"/>
    <w:rsid w:val="00677B0A"/>
    <w:rsid w:val="006917DF"/>
    <w:rsid w:val="006928A1"/>
    <w:rsid w:val="00695EF5"/>
    <w:rsid w:val="006A1AC8"/>
    <w:rsid w:val="006A29C2"/>
    <w:rsid w:val="006A3F09"/>
    <w:rsid w:val="006A40BF"/>
    <w:rsid w:val="006A4281"/>
    <w:rsid w:val="006A430D"/>
    <w:rsid w:val="006B3B7C"/>
    <w:rsid w:val="006B4EA4"/>
    <w:rsid w:val="006C02F4"/>
    <w:rsid w:val="006D0F4B"/>
    <w:rsid w:val="006F69BF"/>
    <w:rsid w:val="00715E0F"/>
    <w:rsid w:val="00722AA4"/>
    <w:rsid w:val="00741EB1"/>
    <w:rsid w:val="007468C2"/>
    <w:rsid w:val="0074728D"/>
    <w:rsid w:val="00751328"/>
    <w:rsid w:val="00756AB6"/>
    <w:rsid w:val="00772DA0"/>
    <w:rsid w:val="007746C3"/>
    <w:rsid w:val="00780EEC"/>
    <w:rsid w:val="007A23B6"/>
    <w:rsid w:val="007A31F6"/>
    <w:rsid w:val="007A364C"/>
    <w:rsid w:val="007B1C19"/>
    <w:rsid w:val="007B66DA"/>
    <w:rsid w:val="007C52A7"/>
    <w:rsid w:val="007E4EC0"/>
    <w:rsid w:val="00800261"/>
    <w:rsid w:val="00806748"/>
    <w:rsid w:val="00811B95"/>
    <w:rsid w:val="00813760"/>
    <w:rsid w:val="0081478D"/>
    <w:rsid w:val="008338E7"/>
    <w:rsid w:val="0084650C"/>
    <w:rsid w:val="00857FC3"/>
    <w:rsid w:val="0086424C"/>
    <w:rsid w:val="00867F8C"/>
    <w:rsid w:val="00873008"/>
    <w:rsid w:val="008858AC"/>
    <w:rsid w:val="008907E9"/>
    <w:rsid w:val="00896299"/>
    <w:rsid w:val="008A4039"/>
    <w:rsid w:val="008B1AC5"/>
    <w:rsid w:val="008B44FB"/>
    <w:rsid w:val="008B5678"/>
    <w:rsid w:val="008B7383"/>
    <w:rsid w:val="008C35AF"/>
    <w:rsid w:val="008F1CA2"/>
    <w:rsid w:val="008F2365"/>
    <w:rsid w:val="008F37B9"/>
    <w:rsid w:val="00902D5C"/>
    <w:rsid w:val="00903AEC"/>
    <w:rsid w:val="00905991"/>
    <w:rsid w:val="00913FA0"/>
    <w:rsid w:val="009149A5"/>
    <w:rsid w:val="009213EB"/>
    <w:rsid w:val="00923635"/>
    <w:rsid w:val="0092526C"/>
    <w:rsid w:val="0093411B"/>
    <w:rsid w:val="00944EC7"/>
    <w:rsid w:val="00952780"/>
    <w:rsid w:val="009633F9"/>
    <w:rsid w:val="009713CC"/>
    <w:rsid w:val="009745A9"/>
    <w:rsid w:val="00975170"/>
    <w:rsid w:val="009835E7"/>
    <w:rsid w:val="009A090B"/>
    <w:rsid w:val="009B060F"/>
    <w:rsid w:val="009B205C"/>
    <w:rsid w:val="009B4D41"/>
    <w:rsid w:val="009B508D"/>
    <w:rsid w:val="009B7173"/>
    <w:rsid w:val="009C2C93"/>
    <w:rsid w:val="009E2B6B"/>
    <w:rsid w:val="009E37C7"/>
    <w:rsid w:val="009E5466"/>
    <w:rsid w:val="009E5EEB"/>
    <w:rsid w:val="009F1E60"/>
    <w:rsid w:val="00A10771"/>
    <w:rsid w:val="00A11299"/>
    <w:rsid w:val="00A17511"/>
    <w:rsid w:val="00A26040"/>
    <w:rsid w:val="00A30E47"/>
    <w:rsid w:val="00A320E6"/>
    <w:rsid w:val="00A337B6"/>
    <w:rsid w:val="00A42D64"/>
    <w:rsid w:val="00A45148"/>
    <w:rsid w:val="00A5243C"/>
    <w:rsid w:val="00A54F15"/>
    <w:rsid w:val="00A63BF1"/>
    <w:rsid w:val="00A649A1"/>
    <w:rsid w:val="00A67D26"/>
    <w:rsid w:val="00A73284"/>
    <w:rsid w:val="00A80A57"/>
    <w:rsid w:val="00A92A25"/>
    <w:rsid w:val="00A97B92"/>
    <w:rsid w:val="00AA05B8"/>
    <w:rsid w:val="00AA71D8"/>
    <w:rsid w:val="00AB1A32"/>
    <w:rsid w:val="00AC277B"/>
    <w:rsid w:val="00AD3B0E"/>
    <w:rsid w:val="00AF40DF"/>
    <w:rsid w:val="00B02235"/>
    <w:rsid w:val="00B100EF"/>
    <w:rsid w:val="00B1160A"/>
    <w:rsid w:val="00B11B42"/>
    <w:rsid w:val="00B12AFC"/>
    <w:rsid w:val="00B14765"/>
    <w:rsid w:val="00B15C42"/>
    <w:rsid w:val="00B17649"/>
    <w:rsid w:val="00B237E4"/>
    <w:rsid w:val="00B320B6"/>
    <w:rsid w:val="00B33253"/>
    <w:rsid w:val="00B347FA"/>
    <w:rsid w:val="00B37133"/>
    <w:rsid w:val="00B45B6A"/>
    <w:rsid w:val="00B46040"/>
    <w:rsid w:val="00B47F43"/>
    <w:rsid w:val="00B617B8"/>
    <w:rsid w:val="00B62E4E"/>
    <w:rsid w:val="00B71092"/>
    <w:rsid w:val="00B7195A"/>
    <w:rsid w:val="00B72D4A"/>
    <w:rsid w:val="00B76864"/>
    <w:rsid w:val="00B77D71"/>
    <w:rsid w:val="00B81345"/>
    <w:rsid w:val="00B871BB"/>
    <w:rsid w:val="00B90C37"/>
    <w:rsid w:val="00B9285C"/>
    <w:rsid w:val="00B944E1"/>
    <w:rsid w:val="00B948E6"/>
    <w:rsid w:val="00BA17B3"/>
    <w:rsid w:val="00BA1ADE"/>
    <w:rsid w:val="00BA6E86"/>
    <w:rsid w:val="00BA7FB1"/>
    <w:rsid w:val="00BB38DD"/>
    <w:rsid w:val="00BB73AA"/>
    <w:rsid w:val="00BC03E1"/>
    <w:rsid w:val="00BC2CB9"/>
    <w:rsid w:val="00BC30D5"/>
    <w:rsid w:val="00BC66B0"/>
    <w:rsid w:val="00BC7D7A"/>
    <w:rsid w:val="00BD61F2"/>
    <w:rsid w:val="00BD6745"/>
    <w:rsid w:val="00BE0A82"/>
    <w:rsid w:val="00BF0468"/>
    <w:rsid w:val="00BF3ED5"/>
    <w:rsid w:val="00C05C99"/>
    <w:rsid w:val="00C17CFD"/>
    <w:rsid w:val="00C20292"/>
    <w:rsid w:val="00C20323"/>
    <w:rsid w:val="00C33007"/>
    <w:rsid w:val="00C34A95"/>
    <w:rsid w:val="00C359CC"/>
    <w:rsid w:val="00C36D10"/>
    <w:rsid w:val="00C46980"/>
    <w:rsid w:val="00C477FF"/>
    <w:rsid w:val="00C60B0F"/>
    <w:rsid w:val="00C627F5"/>
    <w:rsid w:val="00C6772C"/>
    <w:rsid w:val="00C67F6C"/>
    <w:rsid w:val="00C81119"/>
    <w:rsid w:val="00C87DD5"/>
    <w:rsid w:val="00C9299B"/>
    <w:rsid w:val="00C96763"/>
    <w:rsid w:val="00CA5A0E"/>
    <w:rsid w:val="00CA6101"/>
    <w:rsid w:val="00CB10B7"/>
    <w:rsid w:val="00CB2DDB"/>
    <w:rsid w:val="00CC1E38"/>
    <w:rsid w:val="00CC2B8D"/>
    <w:rsid w:val="00CC46BF"/>
    <w:rsid w:val="00CC4879"/>
    <w:rsid w:val="00CC69F8"/>
    <w:rsid w:val="00CD1FD2"/>
    <w:rsid w:val="00CF06C8"/>
    <w:rsid w:val="00CF1EBC"/>
    <w:rsid w:val="00D05B3A"/>
    <w:rsid w:val="00D06038"/>
    <w:rsid w:val="00D07A22"/>
    <w:rsid w:val="00D16801"/>
    <w:rsid w:val="00D277F2"/>
    <w:rsid w:val="00D3439F"/>
    <w:rsid w:val="00D50D5D"/>
    <w:rsid w:val="00D5267A"/>
    <w:rsid w:val="00D63832"/>
    <w:rsid w:val="00D642F3"/>
    <w:rsid w:val="00D65293"/>
    <w:rsid w:val="00D715AA"/>
    <w:rsid w:val="00D81BB7"/>
    <w:rsid w:val="00D923FA"/>
    <w:rsid w:val="00DA24A3"/>
    <w:rsid w:val="00DB0CDC"/>
    <w:rsid w:val="00DB235A"/>
    <w:rsid w:val="00DC6913"/>
    <w:rsid w:val="00DC70E2"/>
    <w:rsid w:val="00DD43E0"/>
    <w:rsid w:val="00DE48F3"/>
    <w:rsid w:val="00DF27D0"/>
    <w:rsid w:val="00DF42F4"/>
    <w:rsid w:val="00DF5AD2"/>
    <w:rsid w:val="00DF6188"/>
    <w:rsid w:val="00E04155"/>
    <w:rsid w:val="00E058C9"/>
    <w:rsid w:val="00E10E03"/>
    <w:rsid w:val="00E11D12"/>
    <w:rsid w:val="00E14563"/>
    <w:rsid w:val="00E2366A"/>
    <w:rsid w:val="00E31512"/>
    <w:rsid w:val="00E366A2"/>
    <w:rsid w:val="00E428E6"/>
    <w:rsid w:val="00E47005"/>
    <w:rsid w:val="00E50ABE"/>
    <w:rsid w:val="00E51B9F"/>
    <w:rsid w:val="00E531F5"/>
    <w:rsid w:val="00E56B58"/>
    <w:rsid w:val="00E572D1"/>
    <w:rsid w:val="00E636DE"/>
    <w:rsid w:val="00E65F47"/>
    <w:rsid w:val="00E7098F"/>
    <w:rsid w:val="00E745D7"/>
    <w:rsid w:val="00E75F24"/>
    <w:rsid w:val="00E92E02"/>
    <w:rsid w:val="00E962E5"/>
    <w:rsid w:val="00EA17D8"/>
    <w:rsid w:val="00EA4B33"/>
    <w:rsid w:val="00EB6A19"/>
    <w:rsid w:val="00EC22A9"/>
    <w:rsid w:val="00EC6E46"/>
    <w:rsid w:val="00EC7D0F"/>
    <w:rsid w:val="00ED46C9"/>
    <w:rsid w:val="00EF312D"/>
    <w:rsid w:val="00F0456C"/>
    <w:rsid w:val="00F202F5"/>
    <w:rsid w:val="00F2108D"/>
    <w:rsid w:val="00F23E87"/>
    <w:rsid w:val="00F30BDA"/>
    <w:rsid w:val="00F339DC"/>
    <w:rsid w:val="00F350A5"/>
    <w:rsid w:val="00F50B63"/>
    <w:rsid w:val="00F56E73"/>
    <w:rsid w:val="00F607E1"/>
    <w:rsid w:val="00F65FB0"/>
    <w:rsid w:val="00F70748"/>
    <w:rsid w:val="00F7195F"/>
    <w:rsid w:val="00F827D8"/>
    <w:rsid w:val="00F90AA2"/>
    <w:rsid w:val="00F9238B"/>
    <w:rsid w:val="00F953E7"/>
    <w:rsid w:val="00FA7F0B"/>
    <w:rsid w:val="00FB76DF"/>
    <w:rsid w:val="00FD6F5E"/>
    <w:rsid w:val="00FD79FA"/>
    <w:rsid w:val="00FE5B13"/>
    <w:rsid w:val="00FF792E"/>
    <w:rsid w:val="00FF7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5700BC7"/>
  <w15:docId w15:val="{317F2268-7554-4898-B861-B19E5FF16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A4281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6A4281"/>
    <w:pPr>
      <w:suppressAutoHyphens/>
      <w:spacing w:line="240" w:lineRule="exact"/>
    </w:pPr>
  </w:style>
  <w:style w:type="paragraph" w:styleId="a4">
    <w:name w:val="header"/>
    <w:basedOn w:val="a"/>
    <w:link w:val="a5"/>
    <w:rsid w:val="006A4281"/>
    <w:pPr>
      <w:jc w:val="center"/>
    </w:pPr>
  </w:style>
  <w:style w:type="paragraph" w:customStyle="1" w:styleId="a6">
    <w:name w:val="Заголовок к тексту"/>
    <w:basedOn w:val="a"/>
    <w:next w:val="a7"/>
    <w:rsid w:val="006A4281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6A4281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6A4281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6A4281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6A4281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6A4281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6A4281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6A4281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6A4281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6A4281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6A4281"/>
    <w:pPr>
      <w:ind w:left="4252"/>
    </w:pPr>
  </w:style>
  <w:style w:type="character" w:styleId="af2">
    <w:name w:val="page number"/>
    <w:basedOn w:val="a0"/>
    <w:rsid w:val="006A4281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link w:val="a7"/>
    <w:rsid w:val="00902D5C"/>
    <w:rPr>
      <w:sz w:val="28"/>
    </w:rPr>
  </w:style>
  <w:style w:type="table" w:styleId="af4">
    <w:name w:val="Table Grid"/>
    <w:basedOn w:val="a1"/>
    <w:rsid w:val="00867F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867F8C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5">
    <w:name w:val="Hyperlink"/>
    <w:rsid w:val="00E92E02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E92E02"/>
    <w:rPr>
      <w:color w:val="605E5C"/>
      <w:shd w:val="clear" w:color="auto" w:fill="E1DFDD"/>
    </w:rPr>
  </w:style>
  <w:style w:type="paragraph" w:styleId="af6">
    <w:name w:val="List Paragraph"/>
    <w:basedOn w:val="a"/>
    <w:uiPriority w:val="34"/>
    <w:qFormat/>
    <w:rsid w:val="00421611"/>
    <w:pPr>
      <w:ind w:left="720"/>
      <w:contextualSpacing/>
    </w:pPr>
  </w:style>
  <w:style w:type="paragraph" w:styleId="af7">
    <w:name w:val="footnote text"/>
    <w:basedOn w:val="a"/>
    <w:link w:val="af8"/>
    <w:rsid w:val="00D06038"/>
    <w:rPr>
      <w:sz w:val="20"/>
    </w:rPr>
  </w:style>
  <w:style w:type="character" w:customStyle="1" w:styleId="af8">
    <w:name w:val="Текст сноски Знак"/>
    <w:basedOn w:val="a0"/>
    <w:link w:val="af7"/>
    <w:rsid w:val="00D06038"/>
  </w:style>
  <w:style w:type="character" w:styleId="af9">
    <w:name w:val="footnote reference"/>
    <w:rsid w:val="00D0603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83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Fomicheva\AppData\Roaming\Microsoft\&#1064;&#1072;&#1073;&#1083;&#1086;&#1085;&#1099;\&#1055;&#1080;&#1089;&#1100;&#1084;&#1086;_&#1075;&#1086;&#1088;&#1080;&#1079;&#1086;&#1085;&#1090;&#1072;&#1083;&#1100;&#1085;&#1086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5A10BB3-51CB-406C-B216-D005467B42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Письмо_горизонтальное.dot</Template>
  <TotalTime>260</TotalTime>
  <Pages>6</Pages>
  <Words>636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Екатерина Белоглазова</cp:lastModifiedBy>
  <cp:revision>16</cp:revision>
  <cp:lastPrinted>2026-07-22T05:27:00Z</cp:lastPrinted>
  <dcterms:created xsi:type="dcterms:W3CDTF">2026-07-23T05:17:00Z</dcterms:created>
  <dcterms:modified xsi:type="dcterms:W3CDTF">2026-07-25T20:40:00Z</dcterms:modified>
</cp:coreProperties>
</file>