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EEB09" w14:textId="77777777" w:rsidR="00A5243C" w:rsidRPr="00462428" w:rsidRDefault="00000000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w:pict w14:anchorId="24699052"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70.6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<v:textbox inset="0,0,0,0">
              <w:txbxContent>
                <w:p w14:paraId="50925B1E" w14:textId="77777777" w:rsidR="00F4734C" w:rsidRPr="009A560F" w:rsidRDefault="00F4734C" w:rsidP="00F473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b/>
                    </w:rPr>
                  </w:pPr>
                  <w:r w:rsidRPr="009A560F">
                    <w:rPr>
                      <w:b/>
                    </w:rPr>
                    <w:t>О распределении обязанностей между членами территориальной избирательной комиссии Чайковского городского округа по направлениям деятельности</w:t>
                  </w:r>
                </w:p>
                <w:p w14:paraId="19BE7CDF" w14:textId="77777777" w:rsidR="00B33253" w:rsidRPr="00B33253" w:rsidRDefault="00B33253" w:rsidP="00F4734C">
                  <w:pPr>
                    <w:pStyle w:val="a3"/>
                    <w:spacing w:line="240" w:lineRule="auto"/>
                    <w:jc w:val="center"/>
                    <w:rPr>
                      <w:b/>
                      <w:bCs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 w14:anchorId="00D26685">
          <v:shape id="Text Box 122" o:spid="_x0000_s2051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<v:textbox inset="0,0,0,0">
              <w:txbxContent>
                <w:p w14:paraId="2F7E2E70" w14:textId="77777777" w:rsidR="00975170" w:rsidRPr="00DF42F4" w:rsidRDefault="00F4734C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19.06.2026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 w14:anchorId="22B3AFCB">
          <v:shape id="Text Box 9" o:spid="_x0000_s2050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<v:textbox inset="0,0,0,0">
              <w:txbxContent>
                <w:p w14:paraId="1BD1490F" w14:textId="77777777" w:rsidR="00E75F24" w:rsidRPr="00DF42F4" w:rsidRDefault="00F4734C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116/0</w:t>
                  </w:r>
                  <w:r w:rsidR="00997661">
                    <w:rPr>
                      <w:sz w:val="24"/>
                      <w:szCs w:val="2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</w:p>
    <w:p w14:paraId="61EBAD28" w14:textId="77777777" w:rsidR="00F4734C" w:rsidRDefault="00F4734C" w:rsidP="00F4734C">
      <w:pPr>
        <w:spacing w:line="360" w:lineRule="auto"/>
        <w:ind w:firstLine="709"/>
        <w:jc w:val="both"/>
        <w:rPr>
          <w:szCs w:val="28"/>
        </w:rPr>
      </w:pPr>
      <w:r>
        <w:rPr>
          <w:rFonts w:eastAsia="Calibri"/>
          <w:szCs w:val="28"/>
        </w:rPr>
        <w:t xml:space="preserve">На основании </w:t>
      </w:r>
      <w:r w:rsidRPr="008E156D">
        <w:rPr>
          <w:rFonts w:eastAsia="Calibri"/>
          <w:szCs w:val="28"/>
        </w:rPr>
        <w:t>статьи 22 Закона</w:t>
      </w:r>
      <w:r>
        <w:rPr>
          <w:rFonts w:eastAsia="Calibri"/>
          <w:szCs w:val="28"/>
        </w:rPr>
        <w:t xml:space="preserve"> Пермского края от 20.02.2007 № 4-ПК «О </w:t>
      </w:r>
      <w:r w:rsidRPr="00F361C3">
        <w:rPr>
          <w:rFonts w:eastAsia="Calibri"/>
          <w:szCs w:val="28"/>
        </w:rPr>
        <w:t>территориальных избирательных комиссиях Пермского края»</w:t>
      </w:r>
      <w:r>
        <w:rPr>
          <w:rFonts w:eastAsia="Calibri"/>
          <w:szCs w:val="28"/>
        </w:rPr>
        <w:t xml:space="preserve"> и в соответствии </w:t>
      </w:r>
      <w:r w:rsidRPr="001F21A9">
        <w:rPr>
          <w:rFonts w:eastAsia="Calibri"/>
          <w:szCs w:val="28"/>
        </w:rPr>
        <w:t xml:space="preserve">со статьей 33 </w:t>
      </w:r>
      <w:r w:rsidRPr="002D11DF">
        <w:rPr>
          <w:rFonts w:eastAsia="Calibri"/>
          <w:szCs w:val="28"/>
        </w:rPr>
        <w:t xml:space="preserve">Регламента </w:t>
      </w:r>
      <w:r w:rsidRPr="002D11DF">
        <w:rPr>
          <w:szCs w:val="28"/>
        </w:rPr>
        <w:t>территориальной избирательной комиссии Чайковского городского округа утвержденного решением территориальной избирательной комиссии Чайковского городского округа от 20.01.2022 № 01/01 (в редакции решения от 30.01.2025 № 93/01)</w:t>
      </w:r>
      <w:r w:rsidRPr="002D11DF">
        <w:rPr>
          <w:rFonts w:eastAsia="Calibri"/>
          <w:szCs w:val="28"/>
        </w:rPr>
        <w:t>,</w:t>
      </w:r>
      <w:r>
        <w:rPr>
          <w:rFonts w:eastAsia="Calibri"/>
          <w:szCs w:val="28"/>
        </w:rPr>
        <w:t xml:space="preserve"> в связи с изменением персонального состава членов территориальной избирательной комиссии Чайковского городского округа с правом решающего голоса</w:t>
      </w:r>
      <w:r w:rsidR="00C01BB1">
        <w:rPr>
          <w:rFonts w:eastAsia="Calibri"/>
          <w:szCs w:val="28"/>
        </w:rPr>
        <w:t>,</w:t>
      </w:r>
    </w:p>
    <w:p w14:paraId="295EBF29" w14:textId="77777777" w:rsidR="00F4734C" w:rsidRDefault="00F4734C" w:rsidP="00F4734C">
      <w:pPr>
        <w:widowControl w:val="0"/>
        <w:autoSpaceDE w:val="0"/>
        <w:autoSpaceDN w:val="0"/>
        <w:adjustRightInd w:val="0"/>
        <w:spacing w:line="276" w:lineRule="auto"/>
        <w:jc w:val="center"/>
        <w:rPr>
          <w:szCs w:val="28"/>
        </w:rPr>
      </w:pPr>
    </w:p>
    <w:p w14:paraId="32D84364" w14:textId="77777777" w:rsidR="00F4734C" w:rsidRDefault="00D5517E" w:rsidP="00F4734C">
      <w:pPr>
        <w:widowControl w:val="0"/>
        <w:autoSpaceDE w:val="0"/>
        <w:autoSpaceDN w:val="0"/>
        <w:adjustRightInd w:val="0"/>
        <w:spacing w:line="276" w:lineRule="auto"/>
        <w:jc w:val="center"/>
        <w:rPr>
          <w:szCs w:val="28"/>
        </w:rPr>
      </w:pPr>
      <w:r>
        <w:rPr>
          <w:szCs w:val="28"/>
        </w:rPr>
        <w:t>К</w:t>
      </w:r>
      <w:r w:rsidR="00F4734C">
        <w:rPr>
          <w:szCs w:val="28"/>
        </w:rPr>
        <w:t>омиссия р е ш а е т:</w:t>
      </w:r>
    </w:p>
    <w:p w14:paraId="2D9E0F59" w14:textId="77777777" w:rsidR="00F4734C" w:rsidRPr="0059070C" w:rsidRDefault="00F4734C" w:rsidP="00F4734C">
      <w:pPr>
        <w:tabs>
          <w:tab w:val="left" w:pos="2775"/>
        </w:tabs>
        <w:rPr>
          <w:szCs w:val="28"/>
        </w:rPr>
      </w:pPr>
    </w:p>
    <w:p w14:paraId="23BF8FC4" w14:textId="77777777" w:rsidR="00F4734C" w:rsidRDefault="00F4734C" w:rsidP="00F4734C">
      <w:pPr>
        <w:numPr>
          <w:ilvl w:val="0"/>
          <w:numId w:val="1"/>
        </w:numPr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Назначить </w:t>
      </w:r>
      <w:r w:rsidRPr="0096439E">
        <w:rPr>
          <w:szCs w:val="28"/>
        </w:rPr>
        <w:t xml:space="preserve">членов </w:t>
      </w:r>
      <w:r w:rsidRPr="0096439E">
        <w:rPr>
          <w:color w:val="000000"/>
          <w:spacing w:val="2"/>
          <w:szCs w:val="28"/>
        </w:rPr>
        <w:t xml:space="preserve">территориальной избирательной комиссии Чайковского городского округа </w:t>
      </w:r>
      <w:r w:rsidRPr="0096439E">
        <w:rPr>
          <w:szCs w:val="28"/>
        </w:rPr>
        <w:t xml:space="preserve">с правом решающего голоса, </w:t>
      </w:r>
      <w:r>
        <w:rPr>
          <w:szCs w:val="28"/>
        </w:rPr>
        <w:t xml:space="preserve">ответственными </w:t>
      </w:r>
      <w:r w:rsidRPr="0096439E">
        <w:rPr>
          <w:szCs w:val="28"/>
        </w:rPr>
        <w:t>по направлениям ее деятельности следующим образом:</w:t>
      </w:r>
    </w:p>
    <w:p w14:paraId="06FB2228" w14:textId="77777777" w:rsidR="00F4734C" w:rsidRPr="0096439E" w:rsidRDefault="00F4734C" w:rsidP="00F4734C">
      <w:pPr>
        <w:ind w:left="709"/>
        <w:jc w:val="both"/>
        <w:rPr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479"/>
        <w:gridCol w:w="2268"/>
      </w:tblGrid>
      <w:tr w:rsidR="00F4734C" w:rsidRPr="00B522F4" w14:paraId="1C44994D" w14:textId="77777777" w:rsidTr="00F82428">
        <w:tc>
          <w:tcPr>
            <w:tcW w:w="7479" w:type="dxa"/>
          </w:tcPr>
          <w:p w14:paraId="6B5A04BD" w14:textId="77777777" w:rsidR="00F4734C" w:rsidRDefault="00F4734C" w:rsidP="00F82428">
            <w:pPr>
              <w:pStyle w:val="alignjustify"/>
              <w:shd w:val="clear" w:color="auto" w:fill="FFFFFF"/>
              <w:spacing w:before="0" w:beforeAutospacing="0" w:after="0" w:afterAutospacing="0" w:line="276" w:lineRule="auto"/>
              <w:ind w:right="175"/>
              <w:jc w:val="both"/>
              <w:rPr>
                <w:sz w:val="28"/>
                <w:szCs w:val="28"/>
              </w:rPr>
            </w:pPr>
            <w:r w:rsidRPr="00584395">
              <w:rPr>
                <w:sz w:val="28"/>
                <w:szCs w:val="28"/>
              </w:rPr>
              <w:t xml:space="preserve">Предварительное рассмотрение жалоб и заявлений, подготовка проектов решений, доклады на заседаниях </w:t>
            </w:r>
            <w:r>
              <w:rPr>
                <w:sz w:val="28"/>
                <w:szCs w:val="28"/>
              </w:rPr>
              <w:t>к</w:t>
            </w:r>
            <w:r w:rsidRPr="00584395">
              <w:rPr>
                <w:sz w:val="28"/>
                <w:szCs w:val="28"/>
              </w:rPr>
              <w:t>омиссии</w:t>
            </w:r>
            <w:r>
              <w:rPr>
                <w:sz w:val="28"/>
                <w:szCs w:val="28"/>
              </w:rPr>
              <w:t xml:space="preserve">. </w:t>
            </w:r>
            <w:r w:rsidRPr="00584395">
              <w:rPr>
                <w:sz w:val="28"/>
                <w:szCs w:val="28"/>
              </w:rPr>
              <w:t>Составление протоколов об административных правонарушениях</w:t>
            </w:r>
          </w:p>
          <w:p w14:paraId="7774A6F1" w14:textId="77777777" w:rsidR="00F4734C" w:rsidRPr="00584395" w:rsidRDefault="00F4734C" w:rsidP="00F82428">
            <w:pPr>
              <w:pStyle w:val="alignjustify"/>
              <w:shd w:val="clear" w:color="auto" w:fill="FFFFFF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51355520" w14:textId="77777777" w:rsidR="00F4734C" w:rsidRPr="00182488" w:rsidRDefault="00F4734C" w:rsidP="00F82428">
            <w:pPr>
              <w:pStyle w:val="alignjustify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182488">
              <w:rPr>
                <w:sz w:val="28"/>
                <w:szCs w:val="28"/>
              </w:rPr>
              <w:t>Вольхина Н.А. Высоцкая Е.П.</w:t>
            </w:r>
          </w:p>
          <w:p w14:paraId="060F83EC" w14:textId="77777777" w:rsidR="00F4734C" w:rsidRPr="00182488" w:rsidRDefault="00F4734C" w:rsidP="00F82428">
            <w:pPr>
              <w:pStyle w:val="alignjustify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F4734C" w:rsidRPr="00B522F4" w14:paraId="5EC7F25A" w14:textId="77777777" w:rsidTr="00F82428">
        <w:tc>
          <w:tcPr>
            <w:tcW w:w="7479" w:type="dxa"/>
          </w:tcPr>
          <w:p w14:paraId="0EB9EB07" w14:textId="77777777" w:rsidR="00F4734C" w:rsidRPr="00584395" w:rsidRDefault="00F4734C" w:rsidP="00F82428">
            <w:pPr>
              <w:pStyle w:val="alignjustify"/>
              <w:shd w:val="clear" w:color="auto" w:fill="FFFFFF"/>
              <w:spacing w:before="0" w:beforeAutospacing="0" w:after="0" w:afterAutospacing="0" w:line="276" w:lineRule="auto"/>
              <w:ind w:right="175"/>
              <w:jc w:val="both"/>
              <w:rPr>
                <w:sz w:val="28"/>
                <w:szCs w:val="28"/>
              </w:rPr>
            </w:pPr>
            <w:r w:rsidRPr="00584395">
              <w:rPr>
                <w:sz w:val="28"/>
                <w:szCs w:val="28"/>
              </w:rPr>
              <w:t>Взаимодействие с участковыми избирательными комиссиями при проведении выборов, референдумов</w:t>
            </w:r>
          </w:p>
        </w:tc>
        <w:tc>
          <w:tcPr>
            <w:tcW w:w="2268" w:type="dxa"/>
          </w:tcPr>
          <w:p w14:paraId="0D7A2D09" w14:textId="77777777" w:rsidR="00F4734C" w:rsidRPr="00584395" w:rsidRDefault="00F4734C" w:rsidP="00F82428">
            <w:pPr>
              <w:pStyle w:val="alignjustify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Белоглазова Е.Н. </w:t>
            </w:r>
            <w:r w:rsidRPr="00584395">
              <w:rPr>
                <w:sz w:val="28"/>
                <w:szCs w:val="28"/>
              </w:rPr>
              <w:t>Лесников Д.И.</w:t>
            </w:r>
          </w:p>
          <w:p w14:paraId="231E5C4E" w14:textId="77777777" w:rsidR="00F4734C" w:rsidRPr="00182488" w:rsidRDefault="00F4734C" w:rsidP="00F82428">
            <w:pPr>
              <w:pStyle w:val="alignjustify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182488">
              <w:rPr>
                <w:sz w:val="28"/>
                <w:szCs w:val="28"/>
              </w:rPr>
              <w:t>Родионова И.С.</w:t>
            </w:r>
          </w:p>
        </w:tc>
      </w:tr>
      <w:tr w:rsidR="00F4734C" w:rsidRPr="00B522F4" w14:paraId="487D744F" w14:textId="77777777" w:rsidTr="00F82428">
        <w:tc>
          <w:tcPr>
            <w:tcW w:w="7479" w:type="dxa"/>
          </w:tcPr>
          <w:p w14:paraId="37A9549E" w14:textId="77777777" w:rsidR="00F4734C" w:rsidRDefault="00F4734C" w:rsidP="00F82428">
            <w:pPr>
              <w:pStyle w:val="alignjustify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  <w:p w14:paraId="761FF6C7" w14:textId="77777777" w:rsidR="00D5517E" w:rsidRDefault="00D5517E" w:rsidP="00F82428">
            <w:pPr>
              <w:pStyle w:val="alignjustify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  <w:p w14:paraId="434B3823" w14:textId="77777777" w:rsidR="00D5517E" w:rsidRPr="00584395" w:rsidRDefault="00D5517E" w:rsidP="00F82428">
            <w:pPr>
              <w:pStyle w:val="alignjustify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37B57CB1" w14:textId="77777777" w:rsidR="00F4734C" w:rsidRPr="00584395" w:rsidRDefault="00F4734C" w:rsidP="00F82428">
            <w:pPr>
              <w:pStyle w:val="alignjustify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F4734C" w:rsidRPr="00B522F4" w14:paraId="4C45C8FA" w14:textId="77777777" w:rsidTr="00F82428">
        <w:tc>
          <w:tcPr>
            <w:tcW w:w="7479" w:type="dxa"/>
          </w:tcPr>
          <w:p w14:paraId="0FE3C4A8" w14:textId="77777777" w:rsidR="00F4734C" w:rsidRPr="001F21A9" w:rsidRDefault="00F4734C" w:rsidP="00F82428">
            <w:pPr>
              <w:pStyle w:val="alignjustify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1F21A9">
              <w:rPr>
                <w:sz w:val="28"/>
                <w:szCs w:val="28"/>
              </w:rPr>
              <w:lastRenderedPageBreak/>
              <w:t>Участие в работе контрольно-ревизионной службы по проверке финансовой деятельности кандидатов, отчетности избирательных комиссий. Участие в разработке смет на проведение выборов и референдумов. Контроль за источниками поступления, учетом и использованием денежных средств избирательных фондов, фондов референдума, проверка финансовых отчетов кандидатов, инициативных групп по проведению референдума</w:t>
            </w:r>
          </w:p>
          <w:p w14:paraId="2FFC1F39" w14:textId="77777777" w:rsidR="00F4734C" w:rsidRPr="007E5CCC" w:rsidRDefault="00F4734C" w:rsidP="00F82428">
            <w:pPr>
              <w:pStyle w:val="alignjustify"/>
              <w:spacing w:before="0" w:beforeAutospacing="0" w:after="0" w:afterAutospacing="0" w:line="276" w:lineRule="auto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6469E67" w14:textId="77777777" w:rsidR="00F4734C" w:rsidRDefault="00F4734C" w:rsidP="00F82428">
            <w:pPr>
              <w:pStyle w:val="alignjustify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Белоглазова Е.Н.</w:t>
            </w:r>
          </w:p>
          <w:p w14:paraId="0E37C750" w14:textId="77777777" w:rsidR="00F4734C" w:rsidRPr="001F21A9" w:rsidRDefault="00F4734C" w:rsidP="00F82428">
            <w:pPr>
              <w:pStyle w:val="alignjustify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Жевлаков С.Н. </w:t>
            </w:r>
            <w:r w:rsidRPr="001F21A9">
              <w:rPr>
                <w:sz w:val="28"/>
                <w:szCs w:val="28"/>
              </w:rPr>
              <w:t>Молчанова Е.П.</w:t>
            </w:r>
          </w:p>
          <w:p w14:paraId="0CE5FF23" w14:textId="77777777" w:rsidR="00F4734C" w:rsidRDefault="00F4734C" w:rsidP="00F82428">
            <w:pPr>
              <w:pStyle w:val="alignjustify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Краснов Д.С.</w:t>
            </w:r>
          </w:p>
          <w:p w14:paraId="6E79A898" w14:textId="77777777" w:rsidR="00F4734C" w:rsidRPr="001F21A9" w:rsidRDefault="00F4734C" w:rsidP="00F82428">
            <w:pPr>
              <w:pStyle w:val="alignjustify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F4734C" w:rsidRPr="00B522F4" w14:paraId="59FEA967" w14:textId="77777777" w:rsidTr="00F82428">
        <w:tc>
          <w:tcPr>
            <w:tcW w:w="7479" w:type="dxa"/>
          </w:tcPr>
          <w:p w14:paraId="2C3BFF1B" w14:textId="77777777" w:rsidR="00F4734C" w:rsidRPr="00182488" w:rsidRDefault="00F4734C" w:rsidP="00F82428">
            <w:pPr>
              <w:pStyle w:val="alignjustify"/>
              <w:shd w:val="clear" w:color="auto" w:fill="FFFFFF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182488">
              <w:rPr>
                <w:sz w:val="28"/>
                <w:szCs w:val="28"/>
              </w:rPr>
              <w:t>Участие в работе по повышению правовой культуры избирателей и организаторов выборов</w:t>
            </w:r>
          </w:p>
          <w:p w14:paraId="14B671F3" w14:textId="77777777" w:rsidR="00F4734C" w:rsidRPr="00182488" w:rsidRDefault="00F4734C" w:rsidP="00F82428">
            <w:pPr>
              <w:pStyle w:val="alignjustify"/>
              <w:shd w:val="clear" w:color="auto" w:fill="FFFFFF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363E212A" w14:textId="77777777" w:rsidR="00F4734C" w:rsidRPr="00182488" w:rsidRDefault="00F4734C" w:rsidP="00F82428">
            <w:pPr>
              <w:pStyle w:val="alignjustify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182488">
              <w:rPr>
                <w:sz w:val="28"/>
                <w:szCs w:val="28"/>
              </w:rPr>
              <w:t>Краснов Д.С.</w:t>
            </w:r>
          </w:p>
          <w:p w14:paraId="088B1058" w14:textId="77777777" w:rsidR="00F4734C" w:rsidRPr="00182488" w:rsidRDefault="00F4734C" w:rsidP="00F82428">
            <w:pPr>
              <w:pStyle w:val="alignjustify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Шавелян Е.Н.</w:t>
            </w:r>
          </w:p>
        </w:tc>
      </w:tr>
      <w:tr w:rsidR="00F4734C" w:rsidRPr="00B522F4" w14:paraId="3DEA87D3" w14:textId="77777777" w:rsidTr="00F82428">
        <w:tc>
          <w:tcPr>
            <w:tcW w:w="7479" w:type="dxa"/>
          </w:tcPr>
          <w:p w14:paraId="19B5BF6B" w14:textId="77777777" w:rsidR="00F4734C" w:rsidRDefault="00F4734C" w:rsidP="00F82428">
            <w:pPr>
              <w:pStyle w:val="alignjustify"/>
              <w:shd w:val="clear" w:color="auto" w:fill="FFFFFF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584395">
              <w:rPr>
                <w:sz w:val="28"/>
                <w:szCs w:val="28"/>
              </w:rPr>
              <w:t>Работа с электронными и печатными средствами массовой информации, полиграфическими предприятиями</w:t>
            </w:r>
          </w:p>
          <w:p w14:paraId="6C7D2E08" w14:textId="77777777" w:rsidR="00F4734C" w:rsidRPr="00584395" w:rsidRDefault="00F4734C" w:rsidP="00F82428">
            <w:pPr>
              <w:pStyle w:val="alignjustify"/>
              <w:shd w:val="clear" w:color="auto" w:fill="FFFFFF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195BD1A9" w14:textId="77777777" w:rsidR="00F4734C" w:rsidRDefault="00F4734C" w:rsidP="00F82428">
            <w:pPr>
              <w:pStyle w:val="alignjustify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Кондакова И.А.</w:t>
            </w:r>
          </w:p>
          <w:p w14:paraId="7286F178" w14:textId="77777777" w:rsidR="00F4734C" w:rsidRPr="008011CB" w:rsidRDefault="00F4734C" w:rsidP="00F82428">
            <w:pPr>
              <w:pStyle w:val="alignjustify"/>
              <w:spacing w:before="0" w:beforeAutospacing="0" w:after="0" w:afterAutospacing="0" w:line="276" w:lineRule="auto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F4734C" w:rsidRPr="00B522F4" w14:paraId="12AAB2D2" w14:textId="77777777" w:rsidTr="00F82428">
        <w:tc>
          <w:tcPr>
            <w:tcW w:w="7479" w:type="dxa"/>
          </w:tcPr>
          <w:p w14:paraId="69696D9C" w14:textId="77777777" w:rsidR="00F4734C" w:rsidRPr="00182488" w:rsidRDefault="00F4734C" w:rsidP="00F82428">
            <w:pPr>
              <w:pStyle w:val="alignjustify"/>
              <w:shd w:val="clear" w:color="auto" w:fill="FFFFFF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182488">
              <w:rPr>
                <w:sz w:val="28"/>
                <w:szCs w:val="28"/>
              </w:rPr>
              <w:t>Разработка инструкций и методических рекомендаций по применению отдельных положений законодательства о выборах и референдумах</w:t>
            </w:r>
          </w:p>
          <w:p w14:paraId="0C9EF036" w14:textId="77777777" w:rsidR="00F4734C" w:rsidRPr="007E5CCC" w:rsidRDefault="00F4734C" w:rsidP="00F82428">
            <w:pPr>
              <w:pStyle w:val="alignjustify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87208BB" w14:textId="77777777" w:rsidR="00F4734C" w:rsidRPr="00584395" w:rsidRDefault="00F4734C" w:rsidP="00F82428">
            <w:pPr>
              <w:pStyle w:val="alignjustify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Белоглазова Е.Н. Васильева В.П.</w:t>
            </w:r>
          </w:p>
          <w:p w14:paraId="59C5C1DA" w14:textId="77777777" w:rsidR="00F4734C" w:rsidRPr="00584395" w:rsidRDefault="00F4734C" w:rsidP="00F82428">
            <w:pPr>
              <w:pStyle w:val="alignjustify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F4734C" w:rsidRPr="00B522F4" w14:paraId="38EB1E61" w14:textId="77777777" w:rsidTr="00F82428">
        <w:tc>
          <w:tcPr>
            <w:tcW w:w="7479" w:type="dxa"/>
          </w:tcPr>
          <w:p w14:paraId="399AE7F9" w14:textId="77777777" w:rsidR="00F4734C" w:rsidRDefault="00F4734C" w:rsidP="00F82428">
            <w:pPr>
              <w:pStyle w:val="alignjustify"/>
              <w:shd w:val="clear" w:color="auto" w:fill="FFFFFF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584395">
              <w:rPr>
                <w:sz w:val="28"/>
                <w:szCs w:val="28"/>
              </w:rPr>
              <w:t>Разработка и реализация мероприятий, связанных с правовым обучением избирателей, профессиональной подготовкой членов комиссий и других организаторов выборов, референдумов</w:t>
            </w:r>
          </w:p>
          <w:p w14:paraId="06C21274" w14:textId="77777777" w:rsidR="00F4734C" w:rsidRPr="00584395" w:rsidRDefault="00F4734C" w:rsidP="00F82428">
            <w:pPr>
              <w:pStyle w:val="alignjustify"/>
              <w:shd w:val="clear" w:color="auto" w:fill="FFFFFF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5E4A9B32" w14:textId="77777777" w:rsidR="00F4734C" w:rsidRDefault="00F4734C" w:rsidP="00F82428">
            <w:pPr>
              <w:pStyle w:val="alignjustify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Белоглазова Е.Н.</w:t>
            </w:r>
          </w:p>
          <w:p w14:paraId="6F30A9B3" w14:textId="77777777" w:rsidR="00564602" w:rsidRPr="00584395" w:rsidRDefault="00564602" w:rsidP="00F82428">
            <w:pPr>
              <w:pStyle w:val="alignjustify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Шавелян Е.И.</w:t>
            </w:r>
          </w:p>
        </w:tc>
      </w:tr>
      <w:tr w:rsidR="00F4734C" w:rsidRPr="00B522F4" w14:paraId="7AF5DBA3" w14:textId="77777777" w:rsidTr="00F82428">
        <w:tc>
          <w:tcPr>
            <w:tcW w:w="7479" w:type="dxa"/>
          </w:tcPr>
          <w:p w14:paraId="2EF94DE0" w14:textId="77777777" w:rsidR="00F4734C" w:rsidRDefault="00F4734C" w:rsidP="00F82428">
            <w:pPr>
              <w:pStyle w:val="alignjustify"/>
              <w:shd w:val="clear" w:color="auto" w:fill="FFFFFF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584395">
              <w:rPr>
                <w:sz w:val="28"/>
                <w:szCs w:val="28"/>
              </w:rPr>
              <w:t>Контроль за осуществлением регистрации (учета) избирателей, участников референдума, определения схем избирательных округов</w:t>
            </w:r>
          </w:p>
          <w:p w14:paraId="2D2D4DA9" w14:textId="77777777" w:rsidR="00F4734C" w:rsidRPr="00584395" w:rsidRDefault="00F4734C" w:rsidP="00F82428">
            <w:pPr>
              <w:pStyle w:val="alignjustify"/>
              <w:shd w:val="clear" w:color="auto" w:fill="FFFFFF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3E092A94" w14:textId="77777777" w:rsidR="00F4734C" w:rsidRDefault="00F4734C" w:rsidP="00F82428">
            <w:pPr>
              <w:pStyle w:val="alignjustify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584395">
              <w:rPr>
                <w:sz w:val="28"/>
                <w:szCs w:val="28"/>
              </w:rPr>
              <w:t>Высоцкая Е.П.</w:t>
            </w:r>
          </w:p>
          <w:p w14:paraId="00B355F9" w14:textId="77777777" w:rsidR="00F4734C" w:rsidRPr="00584395" w:rsidRDefault="00F4734C" w:rsidP="00F82428">
            <w:pPr>
              <w:pStyle w:val="alignjustify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F4734C" w:rsidRPr="00B522F4" w14:paraId="1003C061" w14:textId="77777777" w:rsidTr="00F82428">
        <w:tc>
          <w:tcPr>
            <w:tcW w:w="7479" w:type="dxa"/>
          </w:tcPr>
          <w:p w14:paraId="44F80689" w14:textId="77777777" w:rsidR="00F4734C" w:rsidRPr="00584395" w:rsidRDefault="00F4734C" w:rsidP="00F82428">
            <w:pPr>
              <w:pStyle w:val="alignjustify"/>
              <w:shd w:val="clear" w:color="auto" w:fill="FFFFFF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584395">
              <w:rPr>
                <w:sz w:val="28"/>
                <w:szCs w:val="28"/>
              </w:rPr>
              <w:t>Контроль за соблюдением избирательных прав лиц, находящихся в местах временного пребывания</w:t>
            </w:r>
          </w:p>
        </w:tc>
        <w:tc>
          <w:tcPr>
            <w:tcW w:w="2268" w:type="dxa"/>
          </w:tcPr>
          <w:p w14:paraId="7A1F809F" w14:textId="77777777" w:rsidR="00F4734C" w:rsidRDefault="00F4734C" w:rsidP="00F82428">
            <w:pPr>
              <w:pStyle w:val="alignjustify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Жевлаков С.Н.</w:t>
            </w:r>
          </w:p>
          <w:p w14:paraId="25963F36" w14:textId="77777777" w:rsidR="00F4734C" w:rsidRPr="00584395" w:rsidRDefault="00F4734C" w:rsidP="00F82428">
            <w:pPr>
              <w:pStyle w:val="alignjustify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Кудрин В.Л.</w:t>
            </w:r>
          </w:p>
        </w:tc>
      </w:tr>
      <w:tr w:rsidR="00F4734C" w:rsidRPr="00B522F4" w14:paraId="40ABF049" w14:textId="77777777" w:rsidTr="00F82428">
        <w:tc>
          <w:tcPr>
            <w:tcW w:w="7479" w:type="dxa"/>
          </w:tcPr>
          <w:p w14:paraId="7AF800D5" w14:textId="77777777" w:rsidR="00F4734C" w:rsidRDefault="00F4734C" w:rsidP="00F82428">
            <w:pPr>
              <w:pStyle w:val="alignjustify"/>
              <w:shd w:val="clear" w:color="auto" w:fill="FFFFFF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  <w:p w14:paraId="1744E30B" w14:textId="77777777" w:rsidR="00F4734C" w:rsidRPr="00584395" w:rsidRDefault="00F4734C" w:rsidP="00F82428">
            <w:pPr>
              <w:pStyle w:val="alignjustify"/>
              <w:shd w:val="clear" w:color="auto" w:fill="FFFFFF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584395">
              <w:rPr>
                <w:sz w:val="28"/>
                <w:szCs w:val="28"/>
              </w:rPr>
              <w:t>Взаимодействие с правоохранительными органами по вопросам обеспечения избирательных прав граждан</w:t>
            </w:r>
          </w:p>
        </w:tc>
        <w:tc>
          <w:tcPr>
            <w:tcW w:w="2268" w:type="dxa"/>
          </w:tcPr>
          <w:p w14:paraId="48C6D39E" w14:textId="77777777" w:rsidR="00F4734C" w:rsidRDefault="00F4734C" w:rsidP="00F82428">
            <w:pPr>
              <w:pStyle w:val="alignjustify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  <w:p w14:paraId="0EB13E33" w14:textId="77777777" w:rsidR="00F4734C" w:rsidRPr="00584395" w:rsidRDefault="00F4734C" w:rsidP="00F82428">
            <w:pPr>
              <w:pStyle w:val="alignjustify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Жевлаков С.Н.</w:t>
            </w:r>
          </w:p>
        </w:tc>
      </w:tr>
      <w:tr w:rsidR="00F4734C" w:rsidRPr="00B522F4" w14:paraId="1348AC09" w14:textId="77777777" w:rsidTr="00F82428">
        <w:tc>
          <w:tcPr>
            <w:tcW w:w="7479" w:type="dxa"/>
          </w:tcPr>
          <w:p w14:paraId="1F2DFE7B" w14:textId="77777777" w:rsidR="00F4734C" w:rsidRDefault="00F4734C" w:rsidP="00F82428">
            <w:pPr>
              <w:pStyle w:val="alignjustify"/>
              <w:shd w:val="clear" w:color="auto" w:fill="FFFFFF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  <w:p w14:paraId="428885FB" w14:textId="77777777" w:rsidR="00F4734C" w:rsidRDefault="00F4734C" w:rsidP="00F82428">
            <w:pPr>
              <w:pStyle w:val="alignjustify"/>
              <w:shd w:val="clear" w:color="auto" w:fill="FFFFFF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584395">
              <w:rPr>
                <w:sz w:val="28"/>
                <w:szCs w:val="28"/>
              </w:rPr>
              <w:t>Работа по обеспечению избирательных прав и права на участие в референдуме граждан с ограниченными физическими возможностями</w:t>
            </w:r>
          </w:p>
          <w:p w14:paraId="0A88CB19" w14:textId="77777777" w:rsidR="00F4734C" w:rsidRPr="00584395" w:rsidRDefault="00F4734C" w:rsidP="00F82428">
            <w:pPr>
              <w:pStyle w:val="alignjustify"/>
              <w:shd w:val="clear" w:color="auto" w:fill="FFFFFF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3CE43A8D" w14:textId="77777777" w:rsidR="00F4734C" w:rsidRDefault="00F4734C" w:rsidP="00F82428">
            <w:pPr>
              <w:pStyle w:val="alignjustify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  <w:p w14:paraId="1AA6FD1B" w14:textId="6A24D4AA" w:rsidR="00F4734C" w:rsidRPr="00584395" w:rsidRDefault="00020525" w:rsidP="00F82428">
            <w:pPr>
              <w:pStyle w:val="alignjustify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Кондакова И.А.</w:t>
            </w:r>
          </w:p>
        </w:tc>
      </w:tr>
    </w:tbl>
    <w:p w14:paraId="65FC83B9" w14:textId="77777777" w:rsidR="00F4734C" w:rsidRPr="00932118" w:rsidRDefault="00F4734C" w:rsidP="00F4734C">
      <w:pPr>
        <w:pStyle w:val="alignjustify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92D050"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902583">
        <w:rPr>
          <w:sz w:val="28"/>
          <w:szCs w:val="28"/>
        </w:rPr>
        <w:t xml:space="preserve">Признать утратившим силу решение территориальной избирательной комиссии Чайковского </w:t>
      </w:r>
      <w:r>
        <w:rPr>
          <w:sz w:val="28"/>
          <w:szCs w:val="28"/>
        </w:rPr>
        <w:t>городского округа</w:t>
      </w:r>
      <w:r w:rsidRPr="00902583">
        <w:rPr>
          <w:sz w:val="28"/>
          <w:szCs w:val="28"/>
        </w:rPr>
        <w:t xml:space="preserve"> от 0</w:t>
      </w:r>
      <w:r>
        <w:rPr>
          <w:sz w:val="28"/>
          <w:szCs w:val="28"/>
        </w:rPr>
        <w:t>2</w:t>
      </w:r>
      <w:r w:rsidRPr="00902583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902583">
        <w:rPr>
          <w:sz w:val="28"/>
          <w:szCs w:val="28"/>
        </w:rPr>
        <w:t>.20</w:t>
      </w:r>
      <w:r>
        <w:rPr>
          <w:sz w:val="28"/>
          <w:szCs w:val="28"/>
        </w:rPr>
        <w:t>22</w:t>
      </w:r>
      <w:r w:rsidRPr="00902583">
        <w:rPr>
          <w:sz w:val="28"/>
          <w:szCs w:val="28"/>
        </w:rPr>
        <w:t xml:space="preserve"> № </w:t>
      </w:r>
      <w:r>
        <w:rPr>
          <w:sz w:val="28"/>
          <w:szCs w:val="28"/>
        </w:rPr>
        <w:t>13</w:t>
      </w:r>
      <w:r w:rsidRPr="00902583">
        <w:rPr>
          <w:sz w:val="28"/>
          <w:szCs w:val="28"/>
        </w:rPr>
        <w:t>/0</w:t>
      </w:r>
      <w:r>
        <w:rPr>
          <w:sz w:val="28"/>
          <w:szCs w:val="28"/>
        </w:rPr>
        <w:t>2</w:t>
      </w:r>
      <w:r w:rsidRPr="00902583">
        <w:rPr>
          <w:sz w:val="28"/>
          <w:szCs w:val="28"/>
        </w:rPr>
        <w:t xml:space="preserve"> «</w:t>
      </w:r>
      <w:r w:rsidRPr="00496FD0">
        <w:rPr>
          <w:sz w:val="28"/>
        </w:rPr>
        <w:t xml:space="preserve">О распределении обязанностей между членами территориальной избирательной комиссии Чайковского </w:t>
      </w:r>
      <w:r>
        <w:rPr>
          <w:sz w:val="28"/>
        </w:rPr>
        <w:t xml:space="preserve">городского округа </w:t>
      </w:r>
      <w:r w:rsidRPr="00496FD0">
        <w:rPr>
          <w:sz w:val="28"/>
        </w:rPr>
        <w:t>по направлениям деятельности</w:t>
      </w:r>
      <w:r>
        <w:rPr>
          <w:sz w:val="28"/>
        </w:rPr>
        <w:t>» с последующими изменениями.</w:t>
      </w:r>
    </w:p>
    <w:p w14:paraId="235641BA" w14:textId="77777777" w:rsidR="00F4734C" w:rsidRPr="0096439E" w:rsidRDefault="00F4734C" w:rsidP="00F4734C">
      <w:pPr>
        <w:tabs>
          <w:tab w:val="num" w:pos="709"/>
        </w:tabs>
        <w:spacing w:line="360" w:lineRule="auto"/>
        <w:jc w:val="both"/>
        <w:rPr>
          <w:szCs w:val="28"/>
        </w:rPr>
      </w:pPr>
      <w:r>
        <w:rPr>
          <w:szCs w:val="28"/>
        </w:rPr>
        <w:tab/>
        <w:t xml:space="preserve">3. </w:t>
      </w:r>
      <w:r w:rsidRPr="0096439E">
        <w:rPr>
          <w:szCs w:val="28"/>
        </w:rPr>
        <w:t xml:space="preserve">Разместить настоящее решение на сайте территориальной избирательной комиссии Чайковского городского округа в информационно-телекоммуникационной сети «Интернет». </w:t>
      </w:r>
    </w:p>
    <w:p w14:paraId="3F24372A" w14:textId="77777777" w:rsidR="000806FC" w:rsidRDefault="00F4734C" w:rsidP="000806FC">
      <w:pPr>
        <w:numPr>
          <w:ilvl w:val="0"/>
          <w:numId w:val="2"/>
        </w:numPr>
        <w:tabs>
          <w:tab w:val="num" w:pos="900"/>
        </w:tabs>
        <w:spacing w:line="360" w:lineRule="auto"/>
        <w:ind w:left="0" w:firstLine="539"/>
        <w:jc w:val="both"/>
        <w:rPr>
          <w:szCs w:val="28"/>
        </w:rPr>
      </w:pPr>
      <w:r>
        <w:rPr>
          <w:szCs w:val="28"/>
        </w:rPr>
        <w:t xml:space="preserve">4. </w:t>
      </w:r>
      <w:r w:rsidRPr="00CA0942">
        <w:rPr>
          <w:szCs w:val="28"/>
        </w:rPr>
        <w:t xml:space="preserve">Контроль за исполнением настоящего решения возложить на </w:t>
      </w:r>
      <w:r w:rsidR="000806FC">
        <w:rPr>
          <w:szCs w:val="28"/>
        </w:rPr>
        <w:t>председателя территориальной избирательной комиссии Чайковского городского округа Шамову Н.Н.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164B98" w14:paraId="3AA14F19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6B6521BE" w14:textId="77777777" w:rsidR="00164B98" w:rsidRPr="00FD0E8F" w:rsidRDefault="00164B98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21CC6DE9" w14:textId="77777777" w:rsidR="00164B98" w:rsidRDefault="00F4734C" w:rsidP="00322526">
            <w:pPr>
              <w:pStyle w:val="a7"/>
              <w:spacing w:before="600" w:line="240" w:lineRule="auto"/>
              <w:ind w:firstLine="0"/>
              <w:jc w:val="right"/>
            </w:pPr>
            <w:r>
              <w:t>Н.Н. Шамова</w:t>
            </w:r>
          </w:p>
        </w:tc>
      </w:tr>
      <w:tr w:rsidR="00164B98" w14:paraId="7054C817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5964488C" w14:textId="77777777" w:rsidR="00164B98" w:rsidRDefault="00164B98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7401439" w14:textId="77777777" w:rsidR="00164B98" w:rsidRDefault="00164B98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164B98" w14:paraId="1368ABA6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F8CFE15" w14:textId="77777777" w:rsidR="00164B98" w:rsidRDefault="00164B98" w:rsidP="00997661">
            <w:pPr>
              <w:pStyle w:val="a7"/>
              <w:spacing w:line="240" w:lineRule="auto"/>
              <w:ind w:firstLine="0"/>
            </w:pPr>
            <w:r>
              <w:t xml:space="preserve">Секретарь </w:t>
            </w:r>
            <w:r w:rsidR="00997661">
              <w:t>заседания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5EFC62D7" w14:textId="77777777" w:rsidR="00164B98" w:rsidRDefault="00997661" w:rsidP="00322526">
            <w:pPr>
              <w:pStyle w:val="a7"/>
              <w:spacing w:line="240" w:lineRule="auto"/>
              <w:ind w:firstLine="0"/>
              <w:jc w:val="right"/>
            </w:pPr>
            <w:r>
              <w:t>И.С. Родионова</w:t>
            </w:r>
          </w:p>
        </w:tc>
      </w:tr>
    </w:tbl>
    <w:p w14:paraId="318DB51B" w14:textId="77777777" w:rsidR="00164B98" w:rsidRPr="00DF42F4" w:rsidRDefault="00164B98" w:rsidP="00164B98">
      <w:pPr>
        <w:pStyle w:val="a7"/>
        <w:spacing w:line="240" w:lineRule="auto"/>
        <w:ind w:firstLine="0"/>
        <w:rPr>
          <w:sz w:val="20"/>
        </w:rPr>
      </w:pPr>
    </w:p>
    <w:sectPr w:rsidR="00164B98" w:rsidRPr="00DF42F4" w:rsidSect="00D551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0" w:bottom="1134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57182" w14:textId="77777777" w:rsidR="00600876" w:rsidRDefault="00600876">
      <w:r>
        <w:separator/>
      </w:r>
    </w:p>
  </w:endnote>
  <w:endnote w:type="continuationSeparator" w:id="0">
    <w:p w14:paraId="6C8C2887" w14:textId="77777777" w:rsidR="00600876" w:rsidRDefault="00600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4AEA5" w14:textId="77777777" w:rsidR="00975170" w:rsidRDefault="0060122C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0ECCE9B4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EB833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48580" w14:textId="77777777" w:rsidR="00600876" w:rsidRDefault="00600876">
      <w:r>
        <w:separator/>
      </w:r>
    </w:p>
  </w:footnote>
  <w:footnote w:type="continuationSeparator" w:id="0">
    <w:p w14:paraId="1251C695" w14:textId="77777777" w:rsidR="00600876" w:rsidRDefault="006008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406BB" w14:textId="77777777" w:rsidR="00975170" w:rsidRDefault="0060122C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14:paraId="0EC30D67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F79E1" w14:textId="77777777" w:rsidR="00975170" w:rsidRDefault="0060122C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0806FC">
      <w:rPr>
        <w:noProof/>
      </w:rPr>
      <w:t>2</w:t>
    </w:r>
    <w:r>
      <w:fldChar w:fldCharType="end"/>
    </w:r>
  </w:p>
  <w:p w14:paraId="14739F75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63DDD0AC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02A73661" w14:textId="77777777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14:paraId="3EB6F64D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F9B417C" w14:textId="77777777" w:rsidR="00F202F5" w:rsidRDefault="000A624A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0A624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ЧАЙКОВСКОГО ГОРОДСКОГО ОКРУГА</w:t>
          </w:r>
        </w:p>
        <w:p w14:paraId="122C0B37" w14:textId="77777777" w:rsidR="00A337B6" w:rsidRPr="00CA5A0E" w:rsidRDefault="00F2108D" w:rsidP="00164B9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F2108D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48F502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0C13C018" w14:textId="7777777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CBCFD35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294AC5B4" w14:textId="77777777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773A48EB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79029FC3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74B7F37F" w14:textId="77777777" w:rsidR="00811B95" w:rsidRPr="00201E8F" w:rsidRDefault="000B5190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B5190">
            <w:rPr>
              <w:rFonts w:ascii="Times New Roman" w:hAnsi="Times New Roman" w:cs="Times New Roman"/>
              <w:b/>
              <w:bCs/>
              <w:spacing w:val="20"/>
            </w:rPr>
            <w:t>г. Чайковский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5005527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7DC452B4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20C5277" w14:textId="77777777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14:paraId="6FA5BB6C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618683">
    <w:abstractNumId w:val="1"/>
  </w:num>
  <w:num w:numId="2" w16cid:durableId="8597087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140"/>
  <w:drawingGridVerticalSpacing w:val="57"/>
  <w:displayHorizontalDrawingGridEvery w:val="0"/>
  <w:displayVerticalDrawingGridEvery w:val="0"/>
  <w:noPunctuationKerning/>
  <w:characterSpacingControl w:val="doNotCompress"/>
  <w:savePreviewPicture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46BF"/>
    <w:rsid w:val="00001A6C"/>
    <w:rsid w:val="00012C51"/>
    <w:rsid w:val="000137D7"/>
    <w:rsid w:val="00020525"/>
    <w:rsid w:val="00034A8D"/>
    <w:rsid w:val="00035ABC"/>
    <w:rsid w:val="00040063"/>
    <w:rsid w:val="00042CD2"/>
    <w:rsid w:val="00073498"/>
    <w:rsid w:val="000806FC"/>
    <w:rsid w:val="00085DCE"/>
    <w:rsid w:val="000A624A"/>
    <w:rsid w:val="000B5190"/>
    <w:rsid w:val="000D0D54"/>
    <w:rsid w:val="000F1485"/>
    <w:rsid w:val="00115836"/>
    <w:rsid w:val="001243E3"/>
    <w:rsid w:val="00137969"/>
    <w:rsid w:val="00164B98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2E2D5C"/>
    <w:rsid w:val="003012C6"/>
    <w:rsid w:val="00303229"/>
    <w:rsid w:val="00303589"/>
    <w:rsid w:val="00331EFD"/>
    <w:rsid w:val="00357CAF"/>
    <w:rsid w:val="00365DAC"/>
    <w:rsid w:val="00371D99"/>
    <w:rsid w:val="00372969"/>
    <w:rsid w:val="00383862"/>
    <w:rsid w:val="00385F5E"/>
    <w:rsid w:val="003B5AAA"/>
    <w:rsid w:val="003C306A"/>
    <w:rsid w:val="003C51F7"/>
    <w:rsid w:val="003E7736"/>
    <w:rsid w:val="00410F21"/>
    <w:rsid w:val="00412B26"/>
    <w:rsid w:val="0042123A"/>
    <w:rsid w:val="00447D5C"/>
    <w:rsid w:val="00461A95"/>
    <w:rsid w:val="00462428"/>
    <w:rsid w:val="00474EF2"/>
    <w:rsid w:val="004A1B98"/>
    <w:rsid w:val="004B052C"/>
    <w:rsid w:val="004B1FC7"/>
    <w:rsid w:val="004B5FF3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64602"/>
    <w:rsid w:val="00584989"/>
    <w:rsid w:val="00592B00"/>
    <w:rsid w:val="005A62A6"/>
    <w:rsid w:val="00600876"/>
    <w:rsid w:val="00600F16"/>
    <w:rsid w:val="0060122C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F30A4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97661"/>
    <w:rsid w:val="009E2B6B"/>
    <w:rsid w:val="009E37C7"/>
    <w:rsid w:val="00A00E38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01BB1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801"/>
    <w:rsid w:val="00D277F2"/>
    <w:rsid w:val="00D50D5D"/>
    <w:rsid w:val="00D5517E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368BD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108D"/>
    <w:rsid w:val="00F23E87"/>
    <w:rsid w:val="00F30BDA"/>
    <w:rsid w:val="00F35623"/>
    <w:rsid w:val="00F4734C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2"/>
    </o:shapelayout>
  </w:shapeDefaults>
  <w:decimalSymbol w:val=","/>
  <w:listSeparator w:val=";"/>
  <w14:docId w14:val="105B9D6E"/>
  <w15:docId w15:val="{15A8FDD9-901A-4AB5-80DA-630CAFF15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368BD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E368BD"/>
    <w:pPr>
      <w:suppressAutoHyphens/>
      <w:spacing w:line="240" w:lineRule="exact"/>
    </w:pPr>
  </w:style>
  <w:style w:type="paragraph" w:styleId="a4">
    <w:name w:val="header"/>
    <w:basedOn w:val="a"/>
    <w:link w:val="a5"/>
    <w:rsid w:val="00E368BD"/>
    <w:pPr>
      <w:jc w:val="center"/>
    </w:pPr>
  </w:style>
  <w:style w:type="paragraph" w:customStyle="1" w:styleId="a6">
    <w:name w:val="Заголовок к тексту"/>
    <w:basedOn w:val="a"/>
    <w:next w:val="a7"/>
    <w:rsid w:val="00E368B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E368BD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E368BD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E368BD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E368BD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E368BD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E368BD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E368BD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E368BD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E368BD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E368BD"/>
    <w:pPr>
      <w:ind w:left="4252"/>
    </w:pPr>
  </w:style>
  <w:style w:type="character" w:styleId="af2">
    <w:name w:val="page number"/>
    <w:basedOn w:val="a0"/>
    <w:rsid w:val="00E368BD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customStyle="1" w:styleId="alignjustify">
    <w:name w:val="alignjustify"/>
    <w:basedOn w:val="a"/>
    <w:rsid w:val="00F4734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58</TotalTime>
  <Pages>1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Администратор</cp:lastModifiedBy>
  <cp:revision>12</cp:revision>
  <cp:lastPrinted>2026-06-18T11:45:00Z</cp:lastPrinted>
  <dcterms:created xsi:type="dcterms:W3CDTF">2026-05-05T06:57:00Z</dcterms:created>
  <dcterms:modified xsi:type="dcterms:W3CDTF">2026-06-20T06:32:00Z</dcterms:modified>
</cp:coreProperties>
</file>