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A421E" w14:textId="77777777" w:rsidR="00A5243C" w:rsidRPr="00462428" w:rsidRDefault="0000000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 w14:anchorId="4916C55C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6.65pt;width:470.3pt;height:35.35pt;z-index:251656704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style="mso-next-textbox:#Text Box 5" inset="0,0,0,0">
              <w:txbxContent>
                <w:p w14:paraId="40FECEDF" w14:textId="77777777" w:rsidR="00E0223B" w:rsidRDefault="00E0223B" w:rsidP="000E363D">
                  <w:pPr>
                    <w:tabs>
                      <w:tab w:val="left" w:pos="2775"/>
                      <w:tab w:val="left" w:pos="4253"/>
                    </w:tabs>
                    <w:jc w:val="center"/>
                    <w:rPr>
                      <w:rFonts w:eastAsia="Calibri"/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Об утверждении плана работы территориальной </w:t>
                  </w:r>
                  <w:r w:rsidRPr="00E62344">
                    <w:rPr>
                      <w:b/>
                      <w:szCs w:val="28"/>
                    </w:rPr>
                    <w:t xml:space="preserve">избирательной комиссии </w:t>
                  </w:r>
                  <w:r>
                    <w:rPr>
                      <w:b/>
                      <w:szCs w:val="28"/>
                    </w:rPr>
                    <w:t>Чайковского городского округа</w:t>
                  </w:r>
                  <w:r w:rsidRPr="00E62344">
                    <w:rPr>
                      <w:b/>
                      <w:szCs w:val="28"/>
                    </w:rPr>
                    <w:t xml:space="preserve"> на </w:t>
                  </w:r>
                  <w:r>
                    <w:rPr>
                      <w:b/>
                      <w:szCs w:val="28"/>
                    </w:rPr>
                    <w:t>июль 2026 года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099E3C48"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style="mso-next-textbox:#Text Box 122" inset="0,0,0,0">
              <w:txbxContent>
                <w:p w14:paraId="311D3029" w14:textId="77777777" w:rsidR="00E0223B" w:rsidRPr="00DF42F4" w:rsidRDefault="00E022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19.06.2026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167B522D"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style="mso-next-textbox:#Text Box 9" inset="0,0,0,0">
              <w:txbxContent>
                <w:p w14:paraId="2F79EFD5" w14:textId="77777777" w:rsidR="00E0223B" w:rsidRPr="00DF42F4" w:rsidRDefault="00E0223B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116/03</w:t>
                  </w:r>
                </w:p>
              </w:txbxContent>
            </v:textbox>
            <w10:wrap anchorx="page" anchory="page"/>
          </v:shape>
        </w:pict>
      </w:r>
    </w:p>
    <w:p w14:paraId="36273285" w14:textId="77777777" w:rsidR="0019025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Cs w:val="28"/>
        </w:rPr>
      </w:pPr>
      <w:r w:rsidRPr="00104329">
        <w:rPr>
          <w:rFonts w:eastAsia="Calibri"/>
          <w:szCs w:val="28"/>
        </w:rPr>
        <w:t xml:space="preserve">В соответствии со статьями 11,12 Закона Пермского края от 20.02.2007 г. №4-ПК «О территориальных избирательных комиссиях Пермского края», Планом </w:t>
      </w:r>
      <w:r w:rsidRPr="00104329">
        <w:rPr>
          <w:szCs w:val="28"/>
        </w:rPr>
        <w:t>по развитию правовой и электоральной культуры территориальной избирательной комиссии Чайковского городского округа на 2026 год</w:t>
      </w:r>
      <w:r w:rsidRPr="00104329">
        <w:rPr>
          <w:rFonts w:eastAsia="Calibri"/>
          <w:szCs w:val="28"/>
        </w:rPr>
        <w:t>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участников избирательного процесса</w:t>
      </w:r>
    </w:p>
    <w:p w14:paraId="18C9E5F2" w14:textId="77777777" w:rsidR="00B81345" w:rsidRPr="0010432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04329">
        <w:rPr>
          <w:rFonts w:eastAsia="Calibri"/>
          <w:szCs w:val="28"/>
        </w:rPr>
        <w:t xml:space="preserve"> </w:t>
      </w:r>
    </w:p>
    <w:p w14:paraId="14872F49" w14:textId="77777777" w:rsidR="00B81345" w:rsidRPr="00104329" w:rsidRDefault="00190259" w:rsidP="00B81345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>омиссия р е ш а е т:</w:t>
      </w:r>
    </w:p>
    <w:p w14:paraId="212DCA1B" w14:textId="77777777" w:rsidR="00B81345" w:rsidRPr="00104329" w:rsidRDefault="00B81345" w:rsidP="00B81345">
      <w:pPr>
        <w:tabs>
          <w:tab w:val="left" w:pos="2775"/>
        </w:tabs>
        <w:rPr>
          <w:szCs w:val="28"/>
        </w:rPr>
      </w:pPr>
    </w:p>
    <w:p w14:paraId="74AF2554" w14:textId="77777777" w:rsidR="00B81345" w:rsidRPr="00110FB9" w:rsidRDefault="004B16E2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b/>
          <w:szCs w:val="28"/>
        </w:rPr>
      </w:pPr>
      <w:r w:rsidRPr="00A812B3">
        <w:rPr>
          <w:szCs w:val="28"/>
        </w:rPr>
        <w:t xml:space="preserve">Утвердить план работы территориальной избирательной комиссии Чайковского городского округа на </w:t>
      </w:r>
      <w:r>
        <w:rPr>
          <w:szCs w:val="28"/>
        </w:rPr>
        <w:t>июль</w:t>
      </w:r>
      <w:r w:rsidRPr="00A812B3">
        <w:rPr>
          <w:szCs w:val="28"/>
        </w:rPr>
        <w:t xml:space="preserve"> 202</w:t>
      </w:r>
      <w:r>
        <w:rPr>
          <w:szCs w:val="28"/>
        </w:rPr>
        <w:t xml:space="preserve">6 </w:t>
      </w:r>
      <w:r w:rsidRPr="00A812B3">
        <w:rPr>
          <w:szCs w:val="28"/>
        </w:rPr>
        <w:t>года, согласно приложению.</w:t>
      </w:r>
    </w:p>
    <w:p w14:paraId="7E37F834" w14:textId="77777777"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110FB9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14:paraId="4439EA49" w14:textId="77777777" w:rsidR="00164B98" w:rsidRPr="007C3A70" w:rsidRDefault="007C3A70" w:rsidP="007C3A7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B81345" w:rsidRPr="00104329">
        <w:rPr>
          <w:szCs w:val="28"/>
        </w:rPr>
        <w:t xml:space="preserve">Контроль за исполнением настоящего решения возложить на </w:t>
      </w:r>
      <w:r>
        <w:rPr>
          <w:szCs w:val="28"/>
        </w:rPr>
        <w:t>председателя территориальной избирательной комиссии Чайковского городского округа Шамову Н.Н.</w:t>
      </w:r>
    </w:p>
    <w:p w14:paraId="7CDDD50C" w14:textId="77777777" w:rsidR="00B81345" w:rsidRPr="00190259" w:rsidRDefault="00B81345" w:rsidP="007C3A70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64B98" w14:paraId="4C9830A9" w14:textId="77777777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5432817" w14:textId="77777777"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C65E893" w14:textId="77777777"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14:paraId="61FB7DE2" w14:textId="77777777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58F9465" w14:textId="77777777"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03CA7BA" w14:textId="77777777"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14:paraId="24B4287C" w14:textId="77777777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81935ED" w14:textId="77777777" w:rsidR="00164B98" w:rsidRDefault="00164B98" w:rsidP="00E0223B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 w:rsidR="00E0223B">
              <w:t>заседания</w:t>
            </w:r>
            <w:r w:rsidR="003C3FF7">
              <w:t xml:space="preserve">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A366B03" w14:textId="77777777" w:rsidR="00164B98" w:rsidRDefault="00E0223B" w:rsidP="00B81345">
            <w:pPr>
              <w:pStyle w:val="a7"/>
              <w:spacing w:line="360" w:lineRule="auto"/>
              <w:ind w:firstLine="0"/>
              <w:jc w:val="right"/>
            </w:pPr>
            <w:r>
              <w:t>И.С. Родионова</w:t>
            </w:r>
          </w:p>
        </w:tc>
      </w:tr>
    </w:tbl>
    <w:p w14:paraId="2E81E115" w14:textId="77777777" w:rsidR="004B16E2" w:rsidRDefault="004B16E2" w:rsidP="00BC2CB9">
      <w:pPr>
        <w:ind w:left="4536"/>
        <w:jc w:val="center"/>
        <w:rPr>
          <w:sz w:val="24"/>
          <w:szCs w:val="24"/>
        </w:rPr>
      </w:pPr>
    </w:p>
    <w:p w14:paraId="47A4B9C5" w14:textId="77777777" w:rsidR="004B16E2" w:rsidRDefault="004B16E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5779DED" w14:textId="77777777"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lastRenderedPageBreak/>
        <w:t>Приложение</w:t>
      </w:r>
    </w:p>
    <w:p w14:paraId="28F23B08" w14:textId="77777777"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к решению территориальной избирательной комиссии Чайковского городского округа</w:t>
      </w:r>
    </w:p>
    <w:p w14:paraId="6FCF62A4" w14:textId="77777777"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 xml:space="preserve">от </w:t>
      </w:r>
      <w:r w:rsidR="004B16E2">
        <w:rPr>
          <w:sz w:val="24"/>
          <w:szCs w:val="24"/>
        </w:rPr>
        <w:t>19.06.2026</w:t>
      </w:r>
      <w:r w:rsidRPr="00BC2CB9">
        <w:rPr>
          <w:sz w:val="24"/>
          <w:szCs w:val="24"/>
        </w:rPr>
        <w:t xml:space="preserve"> года № </w:t>
      </w:r>
      <w:r w:rsidR="004B16E2">
        <w:rPr>
          <w:sz w:val="24"/>
          <w:szCs w:val="24"/>
        </w:rPr>
        <w:t>116/0</w:t>
      </w:r>
      <w:r w:rsidR="00E0223B">
        <w:rPr>
          <w:sz w:val="24"/>
          <w:szCs w:val="24"/>
        </w:rPr>
        <w:t>3</w:t>
      </w:r>
    </w:p>
    <w:p w14:paraId="02082B63" w14:textId="77777777" w:rsidR="00BC2CB9" w:rsidRPr="00104329" w:rsidRDefault="00BC2CB9" w:rsidP="00BC2CB9">
      <w:pPr>
        <w:tabs>
          <w:tab w:val="left" w:pos="270"/>
        </w:tabs>
        <w:rPr>
          <w:szCs w:val="28"/>
        </w:rPr>
      </w:pPr>
      <w:r w:rsidRPr="00104329">
        <w:rPr>
          <w:szCs w:val="28"/>
        </w:rPr>
        <w:tab/>
      </w:r>
    </w:p>
    <w:tbl>
      <w:tblPr>
        <w:tblW w:w="8735" w:type="dxa"/>
        <w:jc w:val="center"/>
        <w:tblLook w:val="04A0" w:firstRow="1" w:lastRow="0" w:firstColumn="1" w:lastColumn="0" w:noHBand="0" w:noVBand="1"/>
      </w:tblPr>
      <w:tblGrid>
        <w:gridCol w:w="741"/>
        <w:gridCol w:w="3819"/>
        <w:gridCol w:w="1950"/>
        <w:gridCol w:w="2225"/>
      </w:tblGrid>
      <w:tr w:rsidR="00110FB9" w:rsidRPr="00110FB9" w14:paraId="3F7ACA47" w14:textId="77777777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14:paraId="0E75278B" w14:textId="77777777" w:rsidR="00110FB9" w:rsidRPr="00190259" w:rsidRDefault="00110FB9" w:rsidP="00110FB9">
            <w:pPr>
              <w:jc w:val="center"/>
              <w:rPr>
                <w:b/>
                <w:bCs/>
                <w:sz w:val="24"/>
                <w:szCs w:val="24"/>
              </w:rPr>
            </w:pPr>
            <w:r w:rsidRPr="00190259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4B16E2">
              <w:rPr>
                <w:b/>
                <w:bCs/>
                <w:sz w:val="24"/>
                <w:szCs w:val="24"/>
              </w:rPr>
              <w:t>ИЮЛЬ</w:t>
            </w:r>
            <w:r w:rsidRPr="00190259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110FB9" w:rsidRPr="00110FB9" w14:paraId="231103AC" w14:textId="77777777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14:paraId="64AEDAE9" w14:textId="77777777" w:rsidR="00110FB9" w:rsidRPr="00190259" w:rsidRDefault="00110FB9" w:rsidP="00E0223B">
            <w:pPr>
              <w:jc w:val="center"/>
              <w:rPr>
                <w:b/>
                <w:sz w:val="24"/>
                <w:szCs w:val="24"/>
              </w:rPr>
            </w:pPr>
            <w:r w:rsidRPr="00190259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110FB9" w:rsidRPr="00110FB9" w14:paraId="070C6CFE" w14:textId="77777777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EC6ADF5" w14:textId="77777777" w:rsidR="00110FB9" w:rsidRPr="00110FB9" w:rsidRDefault="00110FB9" w:rsidP="00E0223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10FB9" w:rsidRPr="00110FB9" w14:paraId="506D7EE0" w14:textId="77777777" w:rsidTr="00110FB9">
        <w:trPr>
          <w:trHeight w:val="319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0FB7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10FB9" w:rsidRPr="00110FB9" w14:paraId="0BB51126" w14:textId="77777777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3557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0C8A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0458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6142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74D25DFA" w14:textId="77777777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8F22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EB43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Заседание ТИК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2FFF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2E7E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14:paraId="66034ACA" w14:textId="77777777" w:rsidTr="00110FB9">
        <w:trPr>
          <w:trHeight w:val="615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4797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10FB9" w:rsidRPr="00110FB9" w14:paraId="01B7F870" w14:textId="77777777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068B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D033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F5DE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081C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787E95DB" w14:textId="77777777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8123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C1C9" w14:textId="1E51178E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Взаимодействие с администрацией Чайковского городского округа по вопросам </w:t>
            </w:r>
            <w:r w:rsidR="002C64D6">
              <w:rPr>
                <w:sz w:val="24"/>
                <w:szCs w:val="24"/>
              </w:rPr>
              <w:t>деятельности комиссии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EA9E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793B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14:paraId="091EAA79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14:paraId="0210B667" w14:textId="77777777" w:rsidTr="00110FB9">
        <w:trPr>
          <w:trHeight w:val="510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F1B7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III. </w:t>
            </w:r>
            <w:r w:rsidRPr="00110F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110F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110FB9">
              <w:rPr>
                <w:b/>
                <w:sz w:val="24"/>
                <w:szCs w:val="24"/>
              </w:rPr>
              <w:t>обучение</w:t>
            </w:r>
            <w:r w:rsidRPr="00110F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10FB9" w:rsidRPr="00110FB9" w14:paraId="2A1BEA78" w14:textId="77777777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3461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5876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94F1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8E82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2D30F87E" w14:textId="77777777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BDE3" w14:textId="77777777"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75B19" w14:textId="77777777" w:rsidR="00110FB9" w:rsidRPr="00110FB9" w:rsidRDefault="00110FB9" w:rsidP="00E0223B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E994F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отд. плану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4C53A1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14:paraId="21B50FE9" w14:textId="77777777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CBAB" w14:textId="77777777"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74D6A" w14:textId="77777777" w:rsidR="00110FB9" w:rsidRPr="00110FB9" w:rsidRDefault="00110FB9" w:rsidP="004B16E2">
            <w:pPr>
              <w:tabs>
                <w:tab w:val="left" w:pos="1260"/>
              </w:tabs>
              <w:rPr>
                <w:sz w:val="24"/>
                <w:szCs w:val="24"/>
                <w:shd w:val="clear" w:color="auto" w:fill="FFFFFF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 xml:space="preserve">Проведение </w:t>
            </w:r>
            <w:r>
              <w:rPr>
                <w:sz w:val="24"/>
                <w:szCs w:val="24"/>
                <w:shd w:val="clear" w:color="auto" w:fill="FFFFFF"/>
              </w:rPr>
              <w:t xml:space="preserve">очных обучений и тестирование членов </w:t>
            </w:r>
            <w:r w:rsidR="004B16E2">
              <w:rPr>
                <w:sz w:val="24"/>
                <w:szCs w:val="24"/>
                <w:shd w:val="clear" w:color="auto" w:fill="FFFFFF"/>
              </w:rPr>
              <w:t>Т</w:t>
            </w:r>
            <w:r>
              <w:rPr>
                <w:sz w:val="24"/>
                <w:szCs w:val="24"/>
                <w:shd w:val="clear" w:color="auto" w:fill="FFFFFF"/>
              </w:rPr>
              <w:t>ИК на ЕП</w:t>
            </w:r>
            <w:r w:rsidR="004B16E2">
              <w:rPr>
                <w:sz w:val="24"/>
                <w:szCs w:val="24"/>
                <w:shd w:val="clear" w:color="auto" w:fill="FFFFFF"/>
              </w:rPr>
              <w:t>ГУ</w:t>
            </w:r>
            <w:r w:rsidRPr="00110FB9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1C3BB" w14:textId="77777777" w:rsidR="00110FB9" w:rsidRPr="00110FB9" w:rsidRDefault="004B16E2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отд. плану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EED02C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4B16E2" w:rsidRPr="00110FB9" w14:paraId="666E85FC" w14:textId="77777777" w:rsidTr="00110FB9">
        <w:trPr>
          <w:trHeight w:val="461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3503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10F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B16E2" w:rsidRPr="00110FB9" w14:paraId="4D5C6E55" w14:textId="77777777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02D8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4DA55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8BBC1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7C2E5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B16E2" w:rsidRPr="00110FB9" w14:paraId="4D972AF9" w14:textId="77777777" w:rsidTr="00110FB9">
        <w:trPr>
          <w:trHeight w:val="479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93FC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4B16E2" w:rsidRPr="00110FB9" w14:paraId="6AA80036" w14:textId="77777777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792F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DB09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D5BE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9BF6" w14:textId="77777777" w:rsidR="004B16E2" w:rsidRPr="00110FB9" w:rsidRDefault="004B16E2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B16E2" w:rsidRPr="00110FB9" w14:paraId="1A53A711" w14:textId="77777777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FB46" w14:textId="77777777" w:rsidR="004B16E2" w:rsidRPr="00110FB9" w:rsidRDefault="004B16E2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0763C" w14:textId="77777777" w:rsidR="004B16E2" w:rsidRPr="00110FB9" w:rsidRDefault="004B16E2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Оказание содействия ТИК Чайковского ГО по вопросам проведения правовых мероприятий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4B26A" w14:textId="77777777" w:rsidR="004B16E2" w:rsidRPr="00110FB9" w:rsidRDefault="004B16E2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D6573" w14:textId="77777777" w:rsidR="004B16E2" w:rsidRPr="00110FB9" w:rsidRDefault="004B16E2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  <w:p w14:paraId="0C89B78F" w14:textId="77777777" w:rsidR="004B16E2" w:rsidRPr="00110FB9" w:rsidRDefault="004B16E2" w:rsidP="00E0223B">
            <w:pPr>
              <w:rPr>
                <w:sz w:val="24"/>
                <w:szCs w:val="24"/>
              </w:rPr>
            </w:pPr>
          </w:p>
        </w:tc>
      </w:tr>
    </w:tbl>
    <w:p w14:paraId="163D00E8" w14:textId="77777777" w:rsidR="00110FB9" w:rsidRDefault="00110FB9">
      <w:r>
        <w:br w:type="page"/>
      </w:r>
    </w:p>
    <w:tbl>
      <w:tblPr>
        <w:tblW w:w="8735" w:type="dxa"/>
        <w:jc w:val="center"/>
        <w:tblLook w:val="04A0" w:firstRow="1" w:lastRow="0" w:firstColumn="1" w:lastColumn="0" w:noHBand="0" w:noVBand="1"/>
      </w:tblPr>
      <w:tblGrid>
        <w:gridCol w:w="760"/>
        <w:gridCol w:w="4077"/>
        <w:gridCol w:w="1960"/>
        <w:gridCol w:w="1938"/>
      </w:tblGrid>
      <w:tr w:rsidR="00110FB9" w:rsidRPr="00110FB9" w14:paraId="0A2FEE87" w14:textId="77777777" w:rsidTr="00110FB9">
        <w:trPr>
          <w:trHeight w:val="22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93EE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V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0FB9" w:rsidRPr="00110FB9" w14:paraId="21089445" w14:textId="77777777" w:rsidTr="00110FB9">
        <w:trPr>
          <w:trHeight w:val="51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5515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2EEA1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974D3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3906E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5CFCD7C2" w14:textId="77777777" w:rsidTr="00110FB9">
        <w:trPr>
          <w:trHeight w:val="191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D968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D496B" w14:textId="77777777" w:rsidR="00110FB9" w:rsidRPr="00110FB9" w:rsidRDefault="00110FB9" w:rsidP="00E0223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65127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449B7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14:paraId="4842641B" w14:textId="77777777" w:rsidTr="00110FB9">
        <w:trPr>
          <w:trHeight w:val="227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04FE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FB9" w:rsidRPr="00110FB9" w14:paraId="7B3621BC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45F0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2D1C4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63446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06D18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093E3059" w14:textId="77777777" w:rsidTr="00110FB9">
        <w:trPr>
          <w:trHeight w:val="402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186A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A82BB" w14:textId="77777777" w:rsidR="00110FB9" w:rsidRPr="00110FB9" w:rsidRDefault="00110FB9" w:rsidP="00E022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6332C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606C3" w14:textId="77777777" w:rsidR="00110FB9" w:rsidRPr="00110FB9" w:rsidRDefault="00110FB9" w:rsidP="00E0223B">
            <w:pPr>
              <w:rPr>
                <w:sz w:val="24"/>
                <w:szCs w:val="24"/>
              </w:rPr>
            </w:pPr>
          </w:p>
        </w:tc>
      </w:tr>
      <w:tr w:rsidR="00110FB9" w:rsidRPr="00110FB9" w14:paraId="4D519F53" w14:textId="77777777" w:rsidTr="00110FB9">
        <w:trPr>
          <w:trHeight w:val="272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8114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FB9" w:rsidRPr="00110FB9" w14:paraId="1BA7EC72" w14:textId="77777777" w:rsidTr="00110FB9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22CB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B850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CA47D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F1792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0310EB0C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91EE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91A00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730DE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8A7756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14:paraId="521DDD63" w14:textId="77777777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E5CE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FB9" w:rsidRPr="00110FB9" w14:paraId="2CA09FAA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0FBB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F60EE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68F29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EE5BF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38354B0B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F6FB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4B3D4" w14:textId="77777777" w:rsidR="00110FB9" w:rsidRPr="00110FB9" w:rsidRDefault="00110FB9" w:rsidP="00E0223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3B224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5FF05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14:paraId="03909FCB" w14:textId="77777777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B1DF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Х. </w:t>
            </w:r>
            <w:r w:rsidRPr="00110F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FB9" w:rsidRPr="00110FB9" w14:paraId="726887CA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D1E3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6D293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91477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2E283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1BFB82DF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462C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46CE25" w14:textId="77777777" w:rsidR="00110FB9" w:rsidRPr="00110FB9" w:rsidRDefault="00110FB9" w:rsidP="00E0223B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F11D8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C7259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14:paraId="7A7C716C" w14:textId="77777777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63E1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Х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FB9" w:rsidRPr="00110FB9" w14:paraId="3F68A422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2F67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F3CF0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197B6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5D065" w14:textId="77777777" w:rsidR="00110FB9" w:rsidRPr="00110FB9" w:rsidRDefault="00110FB9" w:rsidP="00E0223B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14:paraId="7A9E4DEF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8658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79738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110FB9">
              <w:rPr>
                <w:sz w:val="24"/>
                <w:szCs w:val="24"/>
              </w:rPr>
              <w:t>ТИКам</w:t>
            </w:r>
            <w:proofErr w:type="spellEnd"/>
            <w:r w:rsidRPr="00110F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0EA22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2C2F7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14:paraId="460B453B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C053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F0100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Наполнение информацией в сообществе "Голос Молодежи" в </w:t>
            </w:r>
            <w:proofErr w:type="spellStart"/>
            <w:r w:rsidRPr="00110FB9">
              <w:rPr>
                <w:sz w:val="24"/>
                <w:szCs w:val="24"/>
              </w:rPr>
              <w:t>соц.сети</w:t>
            </w:r>
            <w:proofErr w:type="spellEnd"/>
            <w:r w:rsidRPr="00110FB9">
              <w:rPr>
                <w:sz w:val="24"/>
                <w:szCs w:val="24"/>
              </w:rPr>
              <w:t xml:space="preserve"> "</w:t>
            </w:r>
            <w:proofErr w:type="spellStart"/>
            <w:r w:rsidRPr="00110FB9">
              <w:rPr>
                <w:sz w:val="24"/>
                <w:szCs w:val="24"/>
              </w:rPr>
              <w:t>Вконтакте</w:t>
            </w:r>
            <w:proofErr w:type="spellEnd"/>
            <w:r w:rsidRPr="00110F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63678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4486C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14:paraId="2F23854D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B4C9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36061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54F84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8528C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14:paraId="1CD9C99E" w14:textId="77777777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968B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4.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5157C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Предоставление </w:t>
            </w:r>
            <w:proofErr w:type="gramStart"/>
            <w:r w:rsidRPr="00110FB9">
              <w:rPr>
                <w:sz w:val="24"/>
                <w:szCs w:val="24"/>
              </w:rPr>
              <w:t>иной  запрашиваемой</w:t>
            </w:r>
            <w:proofErr w:type="gramEnd"/>
            <w:r w:rsidRPr="00110FB9">
              <w:rPr>
                <w:sz w:val="24"/>
                <w:szCs w:val="24"/>
              </w:rPr>
              <w:t xml:space="preserve"> информации в ИК ПК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5F85B" w14:textId="77777777" w:rsidR="00110FB9" w:rsidRPr="00110FB9" w:rsidRDefault="00110FB9" w:rsidP="00E0223B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5BD3E" w14:textId="77777777" w:rsidR="00110FB9" w:rsidRPr="00110FB9" w:rsidRDefault="00110FB9" w:rsidP="00E0223B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</w:tbl>
    <w:p w14:paraId="6A1880EC" w14:textId="77777777" w:rsidR="00164B98" w:rsidRPr="00DF42F4" w:rsidRDefault="00164B98" w:rsidP="00110FB9">
      <w:pPr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0F9B8" w14:textId="77777777" w:rsidR="00B47ED4" w:rsidRDefault="00B47ED4">
      <w:r>
        <w:separator/>
      </w:r>
    </w:p>
  </w:endnote>
  <w:endnote w:type="continuationSeparator" w:id="0">
    <w:p w14:paraId="45614EF9" w14:textId="77777777" w:rsidR="00B47ED4" w:rsidRDefault="00B4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1CC1" w14:textId="77777777" w:rsidR="00E0223B" w:rsidRDefault="00E0223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288FA92" w14:textId="77777777" w:rsidR="00E0223B" w:rsidRDefault="00E0223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3AE0" w14:textId="77777777" w:rsidR="00E0223B" w:rsidRDefault="00E0223B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AAA3A" w14:textId="77777777" w:rsidR="00B47ED4" w:rsidRDefault="00B47ED4">
      <w:r>
        <w:separator/>
      </w:r>
    </w:p>
  </w:footnote>
  <w:footnote w:type="continuationSeparator" w:id="0">
    <w:p w14:paraId="4E0D61BE" w14:textId="77777777" w:rsidR="00B47ED4" w:rsidRDefault="00B47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C6DB" w14:textId="77777777" w:rsidR="00E0223B" w:rsidRDefault="00F55E1C">
    <w:pPr>
      <w:framePr w:wrap="around" w:vAnchor="text" w:hAnchor="margin" w:xAlign="center" w:y="1"/>
    </w:pPr>
    <w:r>
      <w:fldChar w:fldCharType="begin"/>
    </w:r>
    <w:r w:rsidR="00E0223B">
      <w:instrText xml:space="preserve">PAGE  </w:instrText>
    </w:r>
    <w:r>
      <w:fldChar w:fldCharType="end"/>
    </w:r>
  </w:p>
  <w:p w14:paraId="38BE7DD3" w14:textId="77777777" w:rsidR="00E0223B" w:rsidRDefault="00E022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1433" w14:textId="77777777" w:rsidR="00E0223B" w:rsidRDefault="007C3A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31CA00C" w14:textId="77777777" w:rsidR="00E0223B" w:rsidRDefault="00E022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E0223B" w:rsidRPr="00592A53" w14:paraId="559B3223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E3BC255" w14:textId="77777777" w:rsidR="00E0223B" w:rsidRPr="00592A53" w:rsidRDefault="00E0223B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E0223B" w:rsidRPr="00592A53" w14:paraId="3C267385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3DDF3AE9" w14:textId="77777777" w:rsidR="00E0223B" w:rsidRDefault="00E0223B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14:paraId="37E3E073" w14:textId="77777777" w:rsidR="00E0223B" w:rsidRPr="00CA5A0E" w:rsidRDefault="00E0223B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E0223B" w:rsidRPr="00592B00" w14:paraId="4E35585C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2A2A83B1" w14:textId="77777777" w:rsidR="00E0223B" w:rsidRPr="00592B00" w:rsidRDefault="00E0223B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C0AF6FE" w14:textId="77777777" w:rsidR="00E0223B" w:rsidRPr="00592B00" w:rsidRDefault="00E0223B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0BB23203" w14:textId="77777777" w:rsidR="00E0223B" w:rsidRPr="00592B00" w:rsidRDefault="00E0223B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E0223B" w:rsidRPr="00592B00" w14:paraId="113FCA53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6F8B8EE5" w14:textId="77777777" w:rsidR="00E0223B" w:rsidRDefault="00E0223B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57F5E059" w14:textId="77777777" w:rsidR="00E0223B" w:rsidRPr="00201E8F" w:rsidRDefault="00E0223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0EACAB99" w14:textId="77777777" w:rsidR="00E0223B" w:rsidRPr="00592B00" w:rsidRDefault="00E0223B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E0223B" w:rsidRPr="00592B00" w14:paraId="0B8D16AD" w14:textId="77777777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57419F67" w14:textId="77777777" w:rsidR="00E0223B" w:rsidRPr="00C477FF" w:rsidRDefault="00E0223B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3EAB9FAC" w14:textId="77777777" w:rsidR="00E0223B" w:rsidRPr="00296CAB" w:rsidRDefault="00E0223B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13F0D"/>
    <w:multiLevelType w:val="hybridMultilevel"/>
    <w:tmpl w:val="1A1E79D4"/>
    <w:lvl w:ilvl="0" w:tplc="039E44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4729232E"/>
    <w:multiLevelType w:val="hybridMultilevel"/>
    <w:tmpl w:val="DBC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675450">
    <w:abstractNumId w:val="1"/>
  </w:num>
  <w:num w:numId="2" w16cid:durableId="450176301">
    <w:abstractNumId w:val="0"/>
  </w:num>
  <w:num w:numId="3" w16cid:durableId="1322343415">
    <w:abstractNumId w:val="2"/>
  </w:num>
  <w:num w:numId="4" w16cid:durableId="410589501">
    <w:abstractNumId w:val="3"/>
  </w:num>
  <w:num w:numId="5" w16cid:durableId="318922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A624A"/>
    <w:rsid w:val="000B5190"/>
    <w:rsid w:val="000D0D54"/>
    <w:rsid w:val="000E363D"/>
    <w:rsid w:val="000F1485"/>
    <w:rsid w:val="00110FB9"/>
    <w:rsid w:val="00115836"/>
    <w:rsid w:val="001243E3"/>
    <w:rsid w:val="00137969"/>
    <w:rsid w:val="00164B98"/>
    <w:rsid w:val="001757B8"/>
    <w:rsid w:val="00190259"/>
    <w:rsid w:val="00191482"/>
    <w:rsid w:val="001A00FC"/>
    <w:rsid w:val="001A36DA"/>
    <w:rsid w:val="001B15BE"/>
    <w:rsid w:val="001B206D"/>
    <w:rsid w:val="001B283A"/>
    <w:rsid w:val="001C1318"/>
    <w:rsid w:val="00201E8F"/>
    <w:rsid w:val="00205244"/>
    <w:rsid w:val="00226F7B"/>
    <w:rsid w:val="00257A42"/>
    <w:rsid w:val="00262C7A"/>
    <w:rsid w:val="00264F65"/>
    <w:rsid w:val="00296CAB"/>
    <w:rsid w:val="002B21D1"/>
    <w:rsid w:val="002B3EE9"/>
    <w:rsid w:val="002C2A72"/>
    <w:rsid w:val="002C64D6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3FF7"/>
    <w:rsid w:val="003C51F7"/>
    <w:rsid w:val="003E7736"/>
    <w:rsid w:val="00410F21"/>
    <w:rsid w:val="00412B26"/>
    <w:rsid w:val="0042123A"/>
    <w:rsid w:val="00447D5C"/>
    <w:rsid w:val="00451027"/>
    <w:rsid w:val="00461A95"/>
    <w:rsid w:val="00462428"/>
    <w:rsid w:val="00474EF2"/>
    <w:rsid w:val="004A1B98"/>
    <w:rsid w:val="004B052C"/>
    <w:rsid w:val="004B16E2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43737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3A70"/>
    <w:rsid w:val="007C4AC1"/>
    <w:rsid w:val="007C52A7"/>
    <w:rsid w:val="007D0892"/>
    <w:rsid w:val="007E4EC0"/>
    <w:rsid w:val="00811B95"/>
    <w:rsid w:val="00813760"/>
    <w:rsid w:val="0081478D"/>
    <w:rsid w:val="00821F93"/>
    <w:rsid w:val="008338E7"/>
    <w:rsid w:val="0086424C"/>
    <w:rsid w:val="00867F8C"/>
    <w:rsid w:val="00873008"/>
    <w:rsid w:val="00882893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44EF3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457B"/>
    <w:rsid w:val="00AD3B0E"/>
    <w:rsid w:val="00AD6513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47ED4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E3FCA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223B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55E1C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406DE60F"/>
  <w15:docId w15:val="{C32C2B40-9F99-4008-8258-C178EDD2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10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6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BFB34-B22B-4368-97A8-C68C804B6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1240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17</cp:revision>
  <cp:lastPrinted>2026-06-21T09:21:00Z</cp:lastPrinted>
  <dcterms:created xsi:type="dcterms:W3CDTF">2026-05-05T06:57:00Z</dcterms:created>
  <dcterms:modified xsi:type="dcterms:W3CDTF">2026-06-21T09:21:00Z</dcterms:modified>
</cp:coreProperties>
</file>